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59"/>
        <w:gridCol w:w="2059"/>
        <w:gridCol w:w="2059"/>
        <w:gridCol w:w="2059"/>
      </w:tblGrid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Time:</w:t>
            </w:r>
          </w:p>
        </w:tc>
        <w:tc>
          <w:tcPr>
            <w:tcW w:w="2059" w:type="dxa"/>
          </w:tcPr>
          <w:p w:rsidR="007C1E00" w:rsidRDefault="007C1E00" w:rsidP="00215FB1">
            <w:r>
              <w:t>Meeting Name:</w:t>
            </w:r>
          </w:p>
        </w:tc>
        <w:tc>
          <w:tcPr>
            <w:tcW w:w="2059" w:type="dxa"/>
          </w:tcPr>
          <w:p w:rsidR="007C1E00" w:rsidRDefault="007C1E00" w:rsidP="00215FB1">
            <w:r>
              <w:t>Location:</w:t>
            </w:r>
          </w:p>
        </w:tc>
        <w:tc>
          <w:tcPr>
            <w:tcW w:w="2059" w:type="dxa"/>
          </w:tcPr>
          <w:p w:rsidR="007C1E00" w:rsidRDefault="007C1E00" w:rsidP="00215FB1">
            <w:r>
              <w:t>Attendees: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0700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Briefing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Base</w:t>
            </w:r>
          </w:p>
        </w:tc>
        <w:tc>
          <w:tcPr>
            <w:tcW w:w="2059" w:type="dxa"/>
          </w:tcPr>
          <w:p w:rsidR="007C1E00" w:rsidRDefault="007C1E00" w:rsidP="00215FB1">
            <w:r>
              <w:t>OPS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0800</w:t>
            </w:r>
          </w:p>
        </w:tc>
        <w:tc>
          <w:tcPr>
            <w:tcW w:w="2059" w:type="dxa"/>
          </w:tcPr>
          <w:p w:rsidR="007C1E00" w:rsidRDefault="007C1E00" w:rsidP="00215FB1">
            <w:r>
              <w:t xml:space="preserve">Re-population 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Base</w:t>
            </w:r>
          </w:p>
        </w:tc>
        <w:tc>
          <w:tcPr>
            <w:tcW w:w="2059" w:type="dxa"/>
          </w:tcPr>
          <w:p w:rsidR="007C1E00" w:rsidRDefault="007C1E00" w:rsidP="00215FB1">
            <w:r>
              <w:t>Safety, PIO, Liaison</w:t>
            </w:r>
            <w:proofErr w:type="gramStart"/>
            <w:r>
              <w:t>, ?</w:t>
            </w:r>
            <w:proofErr w:type="gramEnd"/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0930</w:t>
            </w:r>
          </w:p>
        </w:tc>
        <w:tc>
          <w:tcPr>
            <w:tcW w:w="2059" w:type="dxa"/>
          </w:tcPr>
          <w:p w:rsidR="007C1E00" w:rsidRDefault="007C1E00" w:rsidP="00215FB1">
            <w:r>
              <w:t>EOC Action Plan Briefing</w:t>
            </w:r>
          </w:p>
        </w:tc>
        <w:tc>
          <w:tcPr>
            <w:tcW w:w="2059" w:type="dxa"/>
          </w:tcPr>
          <w:p w:rsidR="007C1E00" w:rsidRDefault="007C1E00" w:rsidP="00215FB1">
            <w:r>
              <w:t>EOC</w:t>
            </w:r>
          </w:p>
        </w:tc>
        <w:tc>
          <w:tcPr>
            <w:tcW w:w="2059" w:type="dxa"/>
          </w:tcPr>
          <w:p w:rsidR="007C1E00" w:rsidRDefault="007C1E00" w:rsidP="00215FB1">
            <w:r>
              <w:t>All EOC Staff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1000</w:t>
            </w:r>
          </w:p>
        </w:tc>
        <w:tc>
          <w:tcPr>
            <w:tcW w:w="2059" w:type="dxa"/>
          </w:tcPr>
          <w:p w:rsidR="007C1E00" w:rsidRDefault="007C1E00" w:rsidP="00215FB1">
            <w:r>
              <w:t>Cooperators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Base</w:t>
            </w:r>
          </w:p>
        </w:tc>
        <w:tc>
          <w:tcPr>
            <w:tcW w:w="2059" w:type="dxa"/>
          </w:tcPr>
          <w:p w:rsidR="007C1E00" w:rsidRDefault="007C1E00" w:rsidP="007C1E00">
            <w:r>
              <w:t>Director, Liaison</w:t>
            </w:r>
            <w:proofErr w:type="gramStart"/>
            <w:r>
              <w:t>,?</w:t>
            </w:r>
            <w:proofErr w:type="gramEnd"/>
          </w:p>
        </w:tc>
        <w:bookmarkStart w:id="0" w:name="_GoBack"/>
        <w:bookmarkEnd w:id="0"/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1130</w:t>
            </w:r>
          </w:p>
        </w:tc>
        <w:tc>
          <w:tcPr>
            <w:tcW w:w="2059" w:type="dxa"/>
          </w:tcPr>
          <w:p w:rsidR="007C1E00" w:rsidRDefault="007C1E00" w:rsidP="00215FB1">
            <w:r>
              <w:t xml:space="preserve">EOC Strategy &amp; Objectives </w:t>
            </w:r>
          </w:p>
        </w:tc>
        <w:tc>
          <w:tcPr>
            <w:tcW w:w="2059" w:type="dxa"/>
          </w:tcPr>
          <w:p w:rsidR="007C1E00" w:rsidRDefault="007C1E00" w:rsidP="00215FB1">
            <w:r>
              <w:t>EOC</w:t>
            </w:r>
          </w:p>
        </w:tc>
        <w:tc>
          <w:tcPr>
            <w:tcW w:w="2059" w:type="dxa"/>
          </w:tcPr>
          <w:p w:rsidR="007C1E00" w:rsidRDefault="007C1E00" w:rsidP="007C1E00">
            <w:r>
              <w:t xml:space="preserve">EOC </w:t>
            </w:r>
            <w:proofErr w:type="spellStart"/>
            <w:r>
              <w:t>Mgt</w:t>
            </w:r>
            <w:proofErr w:type="spellEnd"/>
            <w:r>
              <w:t xml:space="preserve"> and General Staff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1700</w:t>
            </w:r>
          </w:p>
        </w:tc>
        <w:tc>
          <w:tcPr>
            <w:tcW w:w="2059" w:type="dxa"/>
          </w:tcPr>
          <w:p w:rsidR="007C1E00" w:rsidRDefault="007C1E00" w:rsidP="00215FB1">
            <w:r>
              <w:t xml:space="preserve">EOC Planning </w:t>
            </w:r>
          </w:p>
        </w:tc>
        <w:tc>
          <w:tcPr>
            <w:tcW w:w="2059" w:type="dxa"/>
          </w:tcPr>
          <w:p w:rsidR="007C1E00" w:rsidRDefault="007C1E00" w:rsidP="00215FB1">
            <w:r>
              <w:t>EOC</w:t>
            </w:r>
          </w:p>
        </w:tc>
        <w:tc>
          <w:tcPr>
            <w:tcW w:w="2059" w:type="dxa"/>
          </w:tcPr>
          <w:p w:rsidR="007C1E00" w:rsidRDefault="007C1E00" w:rsidP="007C1E00">
            <w:r>
              <w:t xml:space="preserve">EOC </w:t>
            </w:r>
            <w:proofErr w:type="spellStart"/>
            <w:r>
              <w:t>Mgt</w:t>
            </w:r>
            <w:proofErr w:type="spellEnd"/>
            <w:r>
              <w:t xml:space="preserve"> and General Staff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1730</w:t>
            </w:r>
          </w:p>
        </w:tc>
        <w:tc>
          <w:tcPr>
            <w:tcW w:w="2059" w:type="dxa"/>
          </w:tcPr>
          <w:p w:rsidR="007C1E00" w:rsidRDefault="007C1E00" w:rsidP="00215FB1">
            <w:r>
              <w:t>EOC – End of Shift debrief</w:t>
            </w:r>
          </w:p>
        </w:tc>
        <w:tc>
          <w:tcPr>
            <w:tcW w:w="2059" w:type="dxa"/>
          </w:tcPr>
          <w:p w:rsidR="007C1E00" w:rsidRDefault="007C1E00" w:rsidP="00215FB1">
            <w:r>
              <w:t>EOC</w:t>
            </w:r>
          </w:p>
        </w:tc>
        <w:tc>
          <w:tcPr>
            <w:tcW w:w="2059" w:type="dxa"/>
          </w:tcPr>
          <w:p w:rsidR="007C1E00" w:rsidRDefault="007C1E00" w:rsidP="007C1E00">
            <w:r>
              <w:t>All EOC Staff</w:t>
            </w:r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1730</w:t>
            </w:r>
          </w:p>
        </w:tc>
        <w:tc>
          <w:tcPr>
            <w:tcW w:w="2059" w:type="dxa"/>
          </w:tcPr>
          <w:p w:rsidR="007C1E00" w:rsidRDefault="007C1E00" w:rsidP="00215FB1">
            <w:r>
              <w:t>Repopulation Meeting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Base</w:t>
            </w:r>
          </w:p>
        </w:tc>
        <w:tc>
          <w:tcPr>
            <w:tcW w:w="2059" w:type="dxa"/>
          </w:tcPr>
          <w:p w:rsidR="007C1E00" w:rsidRDefault="007C1E00" w:rsidP="007C1E00">
            <w:r>
              <w:t>Safety</w:t>
            </w:r>
            <w:proofErr w:type="gramStart"/>
            <w:r>
              <w:t>, ?</w:t>
            </w:r>
            <w:proofErr w:type="gramEnd"/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1800</w:t>
            </w:r>
          </w:p>
        </w:tc>
        <w:tc>
          <w:tcPr>
            <w:tcW w:w="2059" w:type="dxa"/>
          </w:tcPr>
          <w:p w:rsidR="007C1E00" w:rsidRDefault="007C1E00" w:rsidP="00215FB1">
            <w:r>
              <w:t>Press Conference</w:t>
            </w:r>
          </w:p>
        </w:tc>
        <w:tc>
          <w:tcPr>
            <w:tcW w:w="2059" w:type="dxa"/>
          </w:tcPr>
          <w:p w:rsidR="007C1E00" w:rsidRDefault="007C1E00" w:rsidP="00215FB1">
            <w:r>
              <w:t>Incident Base</w:t>
            </w:r>
          </w:p>
        </w:tc>
        <w:tc>
          <w:tcPr>
            <w:tcW w:w="2059" w:type="dxa"/>
          </w:tcPr>
          <w:p w:rsidR="007C1E00" w:rsidRDefault="007C1E00" w:rsidP="007C1E00">
            <w:r>
              <w:t>PIO</w:t>
            </w:r>
            <w:proofErr w:type="gramStart"/>
            <w:r>
              <w:t>, ?</w:t>
            </w:r>
            <w:proofErr w:type="gramEnd"/>
          </w:p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>
            <w:r>
              <w:t>Other?</w:t>
            </w:r>
          </w:p>
        </w:tc>
        <w:tc>
          <w:tcPr>
            <w:tcW w:w="2059" w:type="dxa"/>
          </w:tcPr>
          <w:p w:rsidR="007C1E00" w:rsidRDefault="007C1E00" w:rsidP="00215FB1">
            <w:r>
              <w:t>Community Meeting</w:t>
            </w:r>
          </w:p>
        </w:tc>
        <w:tc>
          <w:tcPr>
            <w:tcW w:w="2059" w:type="dxa"/>
          </w:tcPr>
          <w:p w:rsidR="007C1E00" w:rsidRDefault="007C1E00" w:rsidP="00215FB1"/>
        </w:tc>
        <w:tc>
          <w:tcPr>
            <w:tcW w:w="2059" w:type="dxa"/>
          </w:tcPr>
          <w:p w:rsidR="007C1E00" w:rsidRDefault="007C1E00" w:rsidP="007C1E00"/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/>
        </w:tc>
        <w:tc>
          <w:tcPr>
            <w:tcW w:w="2059" w:type="dxa"/>
          </w:tcPr>
          <w:p w:rsidR="007C1E00" w:rsidRDefault="007C1E00" w:rsidP="00215FB1">
            <w:r>
              <w:t xml:space="preserve">VIP </w:t>
            </w:r>
          </w:p>
        </w:tc>
        <w:tc>
          <w:tcPr>
            <w:tcW w:w="2059" w:type="dxa"/>
          </w:tcPr>
          <w:p w:rsidR="007C1E00" w:rsidRDefault="007C1E00" w:rsidP="00215FB1"/>
        </w:tc>
        <w:tc>
          <w:tcPr>
            <w:tcW w:w="2059" w:type="dxa"/>
          </w:tcPr>
          <w:p w:rsidR="007C1E00" w:rsidRDefault="007C1E00" w:rsidP="007C1E00"/>
        </w:tc>
      </w:tr>
      <w:tr w:rsidR="007C1E00" w:rsidTr="007C1E00">
        <w:trPr>
          <w:jc w:val="center"/>
        </w:trPr>
        <w:tc>
          <w:tcPr>
            <w:tcW w:w="2059" w:type="dxa"/>
          </w:tcPr>
          <w:p w:rsidR="007C1E00" w:rsidRDefault="007C1E00" w:rsidP="00215FB1"/>
        </w:tc>
        <w:tc>
          <w:tcPr>
            <w:tcW w:w="2059" w:type="dxa"/>
          </w:tcPr>
          <w:p w:rsidR="007C1E00" w:rsidRDefault="007C1E00" w:rsidP="00215FB1">
            <w:r>
              <w:t>MAC</w:t>
            </w:r>
          </w:p>
        </w:tc>
        <w:tc>
          <w:tcPr>
            <w:tcW w:w="2059" w:type="dxa"/>
          </w:tcPr>
          <w:p w:rsidR="007C1E00" w:rsidRDefault="007C1E00" w:rsidP="00215FB1"/>
        </w:tc>
        <w:tc>
          <w:tcPr>
            <w:tcW w:w="2059" w:type="dxa"/>
          </w:tcPr>
          <w:p w:rsidR="007C1E00" w:rsidRDefault="007C1E00" w:rsidP="007C1E00"/>
        </w:tc>
      </w:tr>
    </w:tbl>
    <w:p w:rsidR="006A6507" w:rsidRDefault="006A6507" w:rsidP="00215FB1"/>
    <w:sectPr w:rsidR="006A6507" w:rsidSect="0065660A">
      <w:headerReference w:type="default" r:id="rId9"/>
      <w:footerReference w:type="default" r:id="rId10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018" w:rsidRDefault="00586018" w:rsidP="006A6507">
      <w:pPr>
        <w:spacing w:before="0" w:after="0" w:line="240" w:lineRule="auto"/>
      </w:pPr>
      <w:r>
        <w:separator/>
      </w:r>
    </w:p>
  </w:endnote>
  <w:endnote w:type="continuationSeparator" w:id="0">
    <w:p w:rsidR="00586018" w:rsidRDefault="00586018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A6B" w:rsidRDefault="00E324DC" w:rsidP="00CC6966">
    <w:pPr>
      <w:pStyle w:val="Footer"/>
      <w:jc w:val="center"/>
    </w:pPr>
    <w:r>
      <w:t xml:space="preserve">Emergency Operations Center </w:t>
    </w:r>
    <w:r w:rsidR="007C1E00">
      <w:t>–</w:t>
    </w:r>
    <w:r>
      <w:t xml:space="preserve"> </w:t>
    </w:r>
    <w:r w:rsidR="007C1E00">
      <w:t>Meeting Schedule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018" w:rsidRDefault="00586018" w:rsidP="006A6507">
      <w:pPr>
        <w:spacing w:before="0" w:after="0" w:line="240" w:lineRule="auto"/>
      </w:pPr>
      <w:r>
        <w:separator/>
      </w:r>
    </w:p>
  </w:footnote>
  <w:footnote w:type="continuationSeparator" w:id="0">
    <w:p w:rsidR="00586018" w:rsidRDefault="00586018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07" w:rsidRDefault="00166E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DD4E59" wp14:editId="71136606">
              <wp:simplePos x="0" y="0"/>
              <wp:positionH relativeFrom="column">
                <wp:posOffset>-462643</wp:posOffset>
              </wp:positionH>
              <wp:positionV relativeFrom="paragraph">
                <wp:posOffset>-930729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6E01" w:rsidRDefault="00166E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DA24CF" wp14:editId="28C2C423">
                                <wp:extent cx="963385" cy="965803"/>
                                <wp:effectExtent l="0" t="0" r="8255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2716" cy="965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6.45pt;margin-top:-73.3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" stroked="f">
              <v:textbox style="mso-fit-shape-to-text:t">
                <w:txbxContent>
                  <w:p w:rsidR="00166E01" w:rsidRDefault="00166E01">
                    <w:r>
                      <w:rPr>
                        <w:noProof/>
                      </w:rPr>
                      <w:drawing>
                        <wp:inline distT="0" distB="0" distL="0" distR="0" wp14:anchorId="738A5190" wp14:editId="1C67F873">
                          <wp:extent cx="963385" cy="965803"/>
                          <wp:effectExtent l="0" t="0" r="8255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2716" cy="965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03DEF24" wp14:editId="330BEE67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93A6B" w:rsidRPr="00016FC5" w:rsidRDefault="007C1E00" w:rsidP="00016FC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right"/>
                            <w:rPr>
                              <w:caps/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MEETING SCHEDULE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" o:allowoverlap="f" filled="f" stroked="f" strokeweight="2pt">
              <v:textbox>
                <w:txbxContent>
                  <w:p w:rsidR="00A93A6B" w:rsidRPr="00016FC5" w:rsidRDefault="007C1E00" w:rsidP="00016FC5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right"/>
                      <w:rPr>
                        <w:caps/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>MEETING SCHEDULE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  <w:p w:rsidR="006A6507" w:rsidRDefault="006A6507">
    <w:pPr>
      <w:pStyle w:val="Header"/>
    </w:pPr>
  </w:p>
  <w:p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C5298A"/>
    <w:multiLevelType w:val="hybridMultilevel"/>
    <w:tmpl w:val="85D49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0D62EC"/>
    <w:multiLevelType w:val="hybridMultilevel"/>
    <w:tmpl w:val="99281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82"/>
    <w:rsid w:val="00016FC5"/>
    <w:rsid w:val="00077A50"/>
    <w:rsid w:val="0012205F"/>
    <w:rsid w:val="0013272B"/>
    <w:rsid w:val="00140785"/>
    <w:rsid w:val="00166E01"/>
    <w:rsid w:val="00171461"/>
    <w:rsid w:val="00185CD0"/>
    <w:rsid w:val="001A761E"/>
    <w:rsid w:val="001E267D"/>
    <w:rsid w:val="00215FB1"/>
    <w:rsid w:val="00353FFB"/>
    <w:rsid w:val="0038690A"/>
    <w:rsid w:val="00422CE9"/>
    <w:rsid w:val="0042689F"/>
    <w:rsid w:val="004F726A"/>
    <w:rsid w:val="00586018"/>
    <w:rsid w:val="00595651"/>
    <w:rsid w:val="005F66CD"/>
    <w:rsid w:val="0065660A"/>
    <w:rsid w:val="006A6507"/>
    <w:rsid w:val="007601A7"/>
    <w:rsid w:val="00764222"/>
    <w:rsid w:val="0079106B"/>
    <w:rsid w:val="007C1E00"/>
    <w:rsid w:val="007C645B"/>
    <w:rsid w:val="0080329E"/>
    <w:rsid w:val="00810A8E"/>
    <w:rsid w:val="00913A51"/>
    <w:rsid w:val="009260E5"/>
    <w:rsid w:val="00986864"/>
    <w:rsid w:val="009A21F0"/>
    <w:rsid w:val="009C3E3E"/>
    <w:rsid w:val="00A573A1"/>
    <w:rsid w:val="00A64010"/>
    <w:rsid w:val="00A93A6B"/>
    <w:rsid w:val="00AB0F82"/>
    <w:rsid w:val="00AB2C0A"/>
    <w:rsid w:val="00B1229F"/>
    <w:rsid w:val="00B46BA6"/>
    <w:rsid w:val="00B6411A"/>
    <w:rsid w:val="00BF13F7"/>
    <w:rsid w:val="00C00283"/>
    <w:rsid w:val="00C041DB"/>
    <w:rsid w:val="00C264F3"/>
    <w:rsid w:val="00CA01A0"/>
    <w:rsid w:val="00CB56C8"/>
    <w:rsid w:val="00CC6966"/>
    <w:rsid w:val="00CD440E"/>
    <w:rsid w:val="00D268A5"/>
    <w:rsid w:val="00D274EE"/>
    <w:rsid w:val="00D47A37"/>
    <w:rsid w:val="00D70BE2"/>
    <w:rsid w:val="00D7190C"/>
    <w:rsid w:val="00D73029"/>
    <w:rsid w:val="00D868B9"/>
    <w:rsid w:val="00E320E9"/>
    <w:rsid w:val="00E324DC"/>
    <w:rsid w:val="00E7243F"/>
    <w:rsid w:val="00E927E4"/>
    <w:rsid w:val="00EF6418"/>
    <w:rsid w:val="00F20402"/>
    <w:rsid w:val="00F67DC2"/>
    <w:rsid w:val="00FA10F9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semiHidden="0" w:unhideWhenUsed="0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0</TotalTime>
  <Pages>1</Pages>
  <Words>79</Words>
  <Characters>470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Initial Director’s Meeting Agenda</vt:lpstr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Director’s Meeting Agenda</dc:title>
  <dc:creator>Cindy Stewart</dc:creator>
  <cp:lastModifiedBy>Jeff Davidson</cp:lastModifiedBy>
  <cp:revision>2</cp:revision>
  <cp:lastPrinted>2015-08-04T22:07:00Z</cp:lastPrinted>
  <dcterms:created xsi:type="dcterms:W3CDTF">2019-02-18T15:26:00Z</dcterms:created>
  <dcterms:modified xsi:type="dcterms:W3CDTF">2019-02-18T15:26:00Z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