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07" w:rsidRDefault="006A6507" w:rsidP="00215FB1">
      <w:bookmarkStart w:id="0" w:name="_GoBack"/>
      <w:bookmarkEnd w:id="0"/>
    </w:p>
    <w:tbl>
      <w:tblPr>
        <w:tblStyle w:val="TableGrid"/>
        <w:tblW w:w="9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927"/>
        <w:gridCol w:w="625"/>
        <w:gridCol w:w="7439"/>
        <w:gridCol w:w="444"/>
        <w:gridCol w:w="195"/>
        <w:gridCol w:w="41"/>
      </w:tblGrid>
      <w:tr w:rsidR="00422CE9" w:rsidRPr="0079106B" w:rsidTr="0079106B">
        <w:trPr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422CE9" w:rsidRPr="0079106B" w:rsidRDefault="00422CE9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Facilitator:</w:t>
            </w:r>
          </w:p>
        </w:tc>
        <w:tc>
          <w:tcPr>
            <w:tcW w:w="7883" w:type="dxa"/>
            <w:gridSpan w:val="2"/>
            <w:vAlign w:val="bottom"/>
          </w:tcPr>
          <w:p w:rsidR="00422CE9" w:rsidRPr="0079106B" w:rsidRDefault="004016A5" w:rsidP="00AB0F82">
            <w:pPr>
              <w:rPr>
                <w:sz w:val="24"/>
              </w:rPr>
            </w:pPr>
            <w:r>
              <w:rPr>
                <w:sz w:val="24"/>
              </w:rPr>
              <w:t xml:space="preserve">Plans </w:t>
            </w:r>
            <w:r w:rsidR="00203E00">
              <w:rPr>
                <w:sz w:val="24"/>
              </w:rPr>
              <w:t>Section Chief</w:t>
            </w:r>
          </w:p>
        </w:tc>
        <w:tc>
          <w:tcPr>
            <w:tcW w:w="236" w:type="dxa"/>
            <w:gridSpan w:val="2"/>
          </w:tcPr>
          <w:p w:rsidR="00422CE9" w:rsidRPr="0079106B" w:rsidRDefault="00422CE9" w:rsidP="00AB0F82">
            <w:pPr>
              <w:rPr>
                <w:sz w:val="24"/>
              </w:rPr>
            </w:pP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79106B" w:rsidRPr="0079106B" w:rsidRDefault="0079106B" w:rsidP="00F158B8">
            <w:pPr>
              <w:pStyle w:val="Heading3"/>
            </w:pPr>
            <w:r w:rsidRPr="0079106B">
              <w:rPr>
                <w:sz w:val="24"/>
              </w:rPr>
              <w:t>Purpose:</w:t>
            </w:r>
          </w:p>
          <w:p w:rsidR="0079106B" w:rsidRPr="0079106B" w:rsidRDefault="0079106B" w:rsidP="00422CE9">
            <w:pPr>
              <w:rPr>
                <w:sz w:val="24"/>
              </w:rPr>
            </w:pPr>
          </w:p>
          <w:p w:rsidR="0079106B" w:rsidRPr="0079106B" w:rsidRDefault="0079106B" w:rsidP="00C264F3">
            <w:pPr>
              <w:rPr>
                <w:sz w:val="24"/>
              </w:rPr>
            </w:pPr>
          </w:p>
          <w:p w:rsidR="0079106B" w:rsidRPr="0079106B" w:rsidRDefault="0079106B" w:rsidP="00C264F3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vAlign w:val="bottom"/>
          </w:tcPr>
          <w:p w:rsidR="00527C82" w:rsidRPr="00527C82" w:rsidRDefault="00527C82" w:rsidP="00527C8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527C82">
              <w:rPr>
                <w:sz w:val="24"/>
              </w:rPr>
              <w:t>Assess previous objectives to determine carry-over items</w:t>
            </w:r>
          </w:p>
          <w:p w:rsidR="00527C82" w:rsidRPr="00527C82" w:rsidRDefault="00527C82" w:rsidP="00527C8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527C82">
              <w:rPr>
                <w:sz w:val="24"/>
              </w:rPr>
              <w:t xml:space="preserve">Identify </w:t>
            </w:r>
            <w:r>
              <w:rPr>
                <w:sz w:val="24"/>
              </w:rPr>
              <w:t>&amp;</w:t>
            </w:r>
            <w:r w:rsidRPr="00527C82">
              <w:rPr>
                <w:sz w:val="24"/>
              </w:rPr>
              <w:t xml:space="preserve"> prioritize EOC Objectives for the NEXT OPERATIONAL PERIOD</w:t>
            </w:r>
          </w:p>
          <w:p w:rsidR="0079106B" w:rsidRPr="00527C82" w:rsidRDefault="00527C82" w:rsidP="00527C82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527C82">
              <w:rPr>
                <w:sz w:val="24"/>
              </w:rPr>
              <w:t>Discuss and resolve limitations in supporting EOC Objectives</w:t>
            </w: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tcBorders>
              <w:bottom w:val="single" w:sz="4" w:space="0" w:color="auto"/>
            </w:tcBorders>
            <w:vAlign w:val="bottom"/>
          </w:tcPr>
          <w:p w:rsidR="0079106B" w:rsidRDefault="0079106B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Attendees:</w:t>
            </w:r>
          </w:p>
          <w:p w:rsidR="0079106B" w:rsidRPr="0079106B" w:rsidRDefault="0079106B" w:rsidP="009A21F0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tcBorders>
              <w:bottom w:val="single" w:sz="4" w:space="0" w:color="auto"/>
            </w:tcBorders>
            <w:vAlign w:val="bottom"/>
          </w:tcPr>
          <w:p w:rsidR="0079106B" w:rsidRPr="0079106B" w:rsidRDefault="004016A5" w:rsidP="00723B5B">
            <w:pPr>
              <w:rPr>
                <w:sz w:val="24"/>
              </w:rPr>
            </w:pPr>
            <w:r>
              <w:rPr>
                <w:sz w:val="24"/>
              </w:rPr>
              <w:t xml:space="preserve">EOC Director, </w:t>
            </w:r>
            <w:r w:rsidR="0079106B" w:rsidRPr="0079106B">
              <w:rPr>
                <w:sz w:val="24"/>
              </w:rPr>
              <w:t>O</w:t>
            </w:r>
            <w:r w:rsidR="00723B5B">
              <w:rPr>
                <w:sz w:val="24"/>
              </w:rPr>
              <w:t>perations</w:t>
            </w:r>
            <w:r w:rsidR="0079106B" w:rsidRPr="0079106B">
              <w:rPr>
                <w:sz w:val="24"/>
              </w:rPr>
              <w:t>, L</w:t>
            </w:r>
            <w:r w:rsidR="00723B5B">
              <w:rPr>
                <w:sz w:val="24"/>
              </w:rPr>
              <w:t>ogistics</w:t>
            </w:r>
            <w:r w:rsidR="0079106B" w:rsidRPr="0079106B">
              <w:rPr>
                <w:sz w:val="24"/>
              </w:rPr>
              <w:t>, F</w:t>
            </w:r>
            <w:r w:rsidR="00723B5B">
              <w:rPr>
                <w:sz w:val="24"/>
              </w:rPr>
              <w:t>inance</w:t>
            </w:r>
            <w:r w:rsidR="0079106B" w:rsidRPr="0079106B">
              <w:rPr>
                <w:sz w:val="24"/>
              </w:rPr>
              <w:t>, P</w:t>
            </w:r>
            <w:r w:rsidR="00723B5B">
              <w:rPr>
                <w:sz w:val="24"/>
              </w:rPr>
              <w:t>lans</w:t>
            </w:r>
            <w:r w:rsidR="0079106B" w:rsidRPr="0079106B">
              <w:rPr>
                <w:sz w:val="24"/>
              </w:rPr>
              <w:t xml:space="preserve">, Safety Officer, EOC Coordinator </w:t>
            </w:r>
            <w:r w:rsidR="0065660A">
              <w:rPr>
                <w:sz w:val="24"/>
              </w:rPr>
              <w:t>(A</w:t>
            </w:r>
            <w:r w:rsidR="0079106B" w:rsidRPr="0079106B">
              <w:rPr>
                <w:sz w:val="24"/>
              </w:rPr>
              <w:t>dd members as required</w:t>
            </w:r>
            <w:r w:rsidR="0065660A">
              <w:rPr>
                <w:sz w:val="24"/>
              </w:rPr>
              <w:t>)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612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(1)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527C82" w:rsidP="0079106B">
            <w:pPr>
              <w:tabs>
                <w:tab w:val="right" w:pos="7713"/>
              </w:tabs>
              <w:rPr>
                <w:sz w:val="24"/>
              </w:rPr>
            </w:pPr>
            <w:r w:rsidRPr="00527C82">
              <w:rPr>
                <w:sz w:val="24"/>
              </w:rPr>
              <w:t>Introductions (EOC Management, General Staff and others)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right"/>
              <w:rPr>
                <w:sz w:val="32"/>
                <w:szCs w:val="32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(2)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527C82" w:rsidRDefault="00527C82" w:rsidP="0079106B">
            <w:pPr>
              <w:tabs>
                <w:tab w:val="right" w:pos="7665"/>
              </w:tabs>
              <w:rPr>
                <w:sz w:val="24"/>
              </w:rPr>
            </w:pPr>
            <w:r w:rsidRPr="00527C82">
              <w:rPr>
                <w:sz w:val="24"/>
              </w:rPr>
              <w:t>Discuss current situation and assess previous objectives to determine carry-over items</w:t>
            </w:r>
            <w:r w:rsidR="0079106B" w:rsidRPr="00527C82">
              <w:rPr>
                <w:sz w:val="24"/>
              </w:rPr>
              <w:tab/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527C82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(3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527C82" w:rsidRDefault="00527C82" w:rsidP="00422CE9">
            <w:pPr>
              <w:tabs>
                <w:tab w:val="left" w:pos="1800"/>
              </w:tabs>
              <w:rPr>
                <w:sz w:val="24"/>
              </w:rPr>
            </w:pPr>
            <w:r w:rsidRPr="00527C82">
              <w:rPr>
                <w:sz w:val="24"/>
              </w:rPr>
              <w:t>Establish and prioritize EOC Objectives for the NEXT OPERATIONAL PERIOD</w:t>
            </w:r>
          </w:p>
          <w:p w:rsidR="00422CE9" w:rsidRPr="00527C82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left" w:pos="1800"/>
                <w:tab w:val="right" w:pos="7695"/>
              </w:tabs>
              <w:rPr>
                <w:sz w:val="24"/>
              </w:rPr>
            </w:pPr>
            <w:r w:rsidRPr="00527C82">
              <w:rPr>
                <w:sz w:val="24"/>
              </w:rPr>
              <w:t xml:space="preserve">Management </w:t>
            </w:r>
            <w:r w:rsidR="0079106B" w:rsidRPr="00527C82">
              <w:rPr>
                <w:sz w:val="24"/>
              </w:rPr>
              <w:tab/>
            </w:r>
            <w:r w:rsidRPr="00527C82">
              <w:rPr>
                <w:sz w:val="24"/>
              </w:rPr>
              <w:t xml:space="preserve">(EOC </w:t>
            </w:r>
            <w:r w:rsidR="004016A5">
              <w:rPr>
                <w:sz w:val="24"/>
              </w:rPr>
              <w:t>Direct</w:t>
            </w:r>
            <w:r w:rsidRPr="00527C82">
              <w:rPr>
                <w:sz w:val="24"/>
              </w:rPr>
              <w:t>or)</w:t>
            </w:r>
          </w:p>
          <w:p w:rsidR="00422CE9" w:rsidRPr="00527C82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89"/>
              </w:tabs>
              <w:rPr>
                <w:sz w:val="24"/>
              </w:rPr>
            </w:pPr>
            <w:r w:rsidRPr="00527C82">
              <w:rPr>
                <w:sz w:val="24"/>
              </w:rPr>
              <w:t xml:space="preserve">Operations </w:t>
            </w:r>
            <w:r w:rsidR="0079106B" w:rsidRPr="00527C82">
              <w:rPr>
                <w:sz w:val="24"/>
              </w:rPr>
              <w:tab/>
            </w:r>
            <w:r w:rsidRPr="00527C82">
              <w:rPr>
                <w:sz w:val="24"/>
              </w:rPr>
              <w:t>(O</w:t>
            </w:r>
            <w:r w:rsidR="00723B5B">
              <w:rPr>
                <w:sz w:val="24"/>
              </w:rPr>
              <w:t>perations</w:t>
            </w:r>
            <w:r w:rsidR="004016A5">
              <w:rPr>
                <w:sz w:val="24"/>
              </w:rPr>
              <w:t xml:space="preserve"> Chief</w:t>
            </w:r>
            <w:r w:rsidRPr="00527C82">
              <w:rPr>
                <w:sz w:val="24"/>
              </w:rPr>
              <w:t>)</w:t>
            </w:r>
          </w:p>
          <w:p w:rsidR="00422CE9" w:rsidRPr="00527C82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701"/>
              </w:tabs>
              <w:rPr>
                <w:sz w:val="24"/>
              </w:rPr>
            </w:pPr>
            <w:r w:rsidRPr="00527C82">
              <w:rPr>
                <w:sz w:val="24"/>
              </w:rPr>
              <w:t xml:space="preserve">Logistics </w:t>
            </w:r>
            <w:r w:rsidR="0079106B" w:rsidRPr="00527C82">
              <w:rPr>
                <w:sz w:val="24"/>
              </w:rPr>
              <w:tab/>
            </w:r>
            <w:r w:rsidRPr="00527C82">
              <w:rPr>
                <w:sz w:val="24"/>
              </w:rPr>
              <w:t>(L</w:t>
            </w:r>
            <w:r w:rsidR="00723B5B">
              <w:rPr>
                <w:sz w:val="24"/>
              </w:rPr>
              <w:t>ogistics</w:t>
            </w:r>
            <w:r w:rsidR="004016A5">
              <w:rPr>
                <w:sz w:val="24"/>
              </w:rPr>
              <w:t xml:space="preserve"> Chief</w:t>
            </w:r>
            <w:r w:rsidRPr="00527C82">
              <w:rPr>
                <w:sz w:val="24"/>
              </w:rPr>
              <w:t>)</w:t>
            </w:r>
          </w:p>
          <w:p w:rsidR="00422CE9" w:rsidRPr="00527C82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527C82">
              <w:rPr>
                <w:sz w:val="24"/>
              </w:rPr>
              <w:t xml:space="preserve">Finance </w:t>
            </w:r>
            <w:r w:rsidR="0079106B" w:rsidRPr="00527C82">
              <w:rPr>
                <w:sz w:val="24"/>
              </w:rPr>
              <w:tab/>
            </w:r>
            <w:r w:rsidRPr="00527C82">
              <w:rPr>
                <w:sz w:val="24"/>
              </w:rPr>
              <w:t>(F</w:t>
            </w:r>
            <w:r w:rsidR="00723B5B">
              <w:rPr>
                <w:sz w:val="24"/>
              </w:rPr>
              <w:t>inance</w:t>
            </w:r>
            <w:r w:rsidR="004016A5">
              <w:rPr>
                <w:sz w:val="24"/>
              </w:rPr>
              <w:t xml:space="preserve"> Chief</w:t>
            </w:r>
            <w:r w:rsidRPr="00527C82">
              <w:rPr>
                <w:sz w:val="24"/>
              </w:rPr>
              <w:t>)</w:t>
            </w:r>
          </w:p>
          <w:p w:rsidR="00422CE9" w:rsidRPr="00527C82" w:rsidRDefault="00422CE9" w:rsidP="00723B5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527C82">
              <w:rPr>
                <w:sz w:val="24"/>
              </w:rPr>
              <w:t xml:space="preserve">Planning </w:t>
            </w:r>
            <w:r w:rsidR="0079106B" w:rsidRPr="00527C82">
              <w:rPr>
                <w:sz w:val="24"/>
              </w:rPr>
              <w:tab/>
            </w:r>
            <w:r w:rsidRPr="00527C82">
              <w:rPr>
                <w:sz w:val="24"/>
              </w:rPr>
              <w:t>(P</w:t>
            </w:r>
            <w:r w:rsidR="00723B5B">
              <w:rPr>
                <w:sz w:val="24"/>
              </w:rPr>
              <w:t>lans</w:t>
            </w:r>
            <w:r w:rsidR="004016A5">
              <w:rPr>
                <w:sz w:val="24"/>
              </w:rPr>
              <w:t xml:space="preserve"> Chief</w:t>
            </w:r>
            <w:r w:rsidRPr="00527C82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527C82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(4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527C82" w:rsidRDefault="00527C82" w:rsidP="0079106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 w:rsidRPr="00527C82">
              <w:rPr>
                <w:sz w:val="24"/>
              </w:rPr>
              <w:t>Discuss needs for additional plans (e.g., Evacuation Plan, Traffic Plan, etc.)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527C82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(5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65660A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Roundtable </w:t>
            </w:r>
            <w:r w:rsidR="0079106B">
              <w:rPr>
                <w:sz w:val="24"/>
              </w:rPr>
              <w:t xml:space="preserve">and </w:t>
            </w:r>
            <w:r w:rsidRPr="0079106B">
              <w:rPr>
                <w:sz w:val="24"/>
              </w:rPr>
              <w:t>Closing Comments</w:t>
            </w:r>
            <w:r w:rsidR="0065660A">
              <w:rPr>
                <w:sz w:val="24"/>
              </w:rPr>
              <w:tab/>
              <w:t>(All)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527C82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(6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723B5B">
            <w:pPr>
              <w:tabs>
                <w:tab w:val="right" w:pos="7713"/>
              </w:tabs>
              <w:rPr>
                <w:sz w:val="24"/>
              </w:rPr>
            </w:pPr>
            <w:r w:rsidRPr="0079106B">
              <w:rPr>
                <w:sz w:val="24"/>
              </w:rPr>
              <w:t>Adjourn</w:t>
            </w:r>
            <w:r w:rsidR="0065660A">
              <w:rPr>
                <w:sz w:val="24"/>
              </w:rPr>
              <w:t xml:space="preserve"> </w:t>
            </w:r>
            <w:r w:rsidR="0065660A">
              <w:rPr>
                <w:sz w:val="24"/>
              </w:rPr>
              <w:tab/>
              <w:t>(P</w:t>
            </w:r>
            <w:r w:rsidR="00723B5B">
              <w:rPr>
                <w:sz w:val="24"/>
              </w:rPr>
              <w:t>lans</w:t>
            </w:r>
            <w:r w:rsidR="0065660A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</w:tbl>
    <w:p w:rsidR="00215FB1" w:rsidRPr="0065660A" w:rsidRDefault="00FA4A9A" w:rsidP="0065660A">
      <w:pPr>
        <w:pStyle w:val="Heading4"/>
        <w:spacing w:after="0"/>
        <w:rPr>
          <w:sz w:val="24"/>
        </w:rPr>
      </w:pPr>
      <w:r w:rsidRPr="0065660A">
        <w:rPr>
          <w:sz w:val="24"/>
        </w:rPr>
        <w:t>Outcome(s)</w:t>
      </w:r>
      <w:r w:rsidR="00215FB1" w:rsidRPr="0065660A">
        <w:rPr>
          <w:sz w:val="24"/>
        </w:rPr>
        <w:t>:</w:t>
      </w:r>
      <w:r w:rsidRPr="0065660A">
        <w:rPr>
          <w:sz w:val="24"/>
        </w:rPr>
        <w:t xml:space="preserve">  </w:t>
      </w:r>
      <w:r w:rsidR="00C264F3" w:rsidRPr="0065660A">
        <w:rPr>
          <w:sz w:val="24"/>
        </w:rPr>
        <w:t>A set of EOC Objectives for the NEXT OPERATIONAL PERIOD</w:t>
      </w:r>
      <w:r w:rsidR="00C264F3" w:rsidRPr="0065660A">
        <w:rPr>
          <w:sz w:val="24"/>
        </w:rPr>
        <w:tab/>
      </w:r>
    </w:p>
    <w:p w:rsidR="00FA4A9A" w:rsidRPr="0065660A" w:rsidRDefault="00FA4A9A" w:rsidP="0065660A">
      <w:pPr>
        <w:spacing w:after="0"/>
        <w:rPr>
          <w:b/>
          <w:sz w:val="24"/>
        </w:rPr>
      </w:pPr>
      <w:r w:rsidRPr="0065660A">
        <w:rPr>
          <w:b/>
          <w:sz w:val="24"/>
        </w:rPr>
        <w:t>Next Step(s):</w:t>
      </w:r>
    </w:p>
    <w:p w:rsidR="00016FC5" w:rsidRPr="0065660A" w:rsidRDefault="00016FC5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 w:rsidRPr="0065660A">
        <w:rPr>
          <w:sz w:val="24"/>
        </w:rPr>
        <w:t>EOC Director approves EOC Objectives</w:t>
      </w:r>
    </w:p>
    <w:p w:rsidR="00FA4A9A" w:rsidRPr="0065660A" w:rsidRDefault="006A6507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 w:rsidRPr="0065660A">
        <w:rPr>
          <w:sz w:val="24"/>
        </w:rPr>
        <w:t>Section Meetings to P</w:t>
      </w:r>
      <w:r w:rsidR="00FA4A9A" w:rsidRPr="0065660A">
        <w:rPr>
          <w:sz w:val="24"/>
        </w:rPr>
        <w:t xml:space="preserve">repare for the </w:t>
      </w:r>
      <w:r w:rsidR="00C264F3" w:rsidRPr="0065660A">
        <w:rPr>
          <w:sz w:val="24"/>
        </w:rPr>
        <w:t>Strategy</w:t>
      </w:r>
      <w:r w:rsidR="00FA4A9A" w:rsidRPr="0065660A">
        <w:rPr>
          <w:sz w:val="24"/>
        </w:rPr>
        <w:t xml:space="preserve"> Meeting</w:t>
      </w:r>
    </w:p>
    <w:p w:rsidR="00FA4A9A" w:rsidRPr="00FA4A9A" w:rsidRDefault="00C264F3" w:rsidP="0065660A">
      <w:pPr>
        <w:pStyle w:val="ListParagraph"/>
        <w:numPr>
          <w:ilvl w:val="0"/>
          <w:numId w:val="9"/>
        </w:numPr>
        <w:spacing w:after="0"/>
      </w:pPr>
      <w:r w:rsidRPr="0065660A">
        <w:rPr>
          <w:sz w:val="24"/>
        </w:rPr>
        <w:t>Strategy</w:t>
      </w:r>
      <w:r w:rsidR="00FA4A9A" w:rsidRPr="0065660A">
        <w:rPr>
          <w:sz w:val="24"/>
        </w:rPr>
        <w:t xml:space="preserve"> Meeting time:</w:t>
      </w:r>
      <w:r w:rsidR="00016FC5" w:rsidRPr="0065660A">
        <w:rPr>
          <w:sz w:val="24"/>
        </w:rPr>
        <w:t xml:space="preserve">  </w:t>
      </w:r>
      <w:r w:rsidR="00FA4A9A" w:rsidRPr="0065660A">
        <w:rPr>
          <w:sz w:val="24"/>
        </w:rPr>
        <w:t>______________________</w:t>
      </w:r>
      <w:r w:rsidR="00016FC5" w:rsidRPr="0065660A">
        <w:rPr>
          <w:sz w:val="24"/>
        </w:rPr>
        <w:t>_________________</w:t>
      </w:r>
      <w:r w:rsidR="00FA4A9A" w:rsidRPr="0065660A">
        <w:rPr>
          <w:sz w:val="24"/>
        </w:rPr>
        <w:t>____</w:t>
      </w:r>
    </w:p>
    <w:sectPr w:rsidR="00FA4A9A" w:rsidRPr="00FA4A9A" w:rsidSect="0065660A">
      <w:headerReference w:type="default" r:id="rId9"/>
      <w:footerReference w:type="default" r:id="rId10"/>
      <w:pgSz w:w="12240" w:h="15840"/>
      <w:pgMar w:top="1800" w:right="1080" w:bottom="630" w:left="1080" w:header="18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9C7" w:rsidRDefault="006C19C7" w:rsidP="006A6507">
      <w:pPr>
        <w:spacing w:before="0" w:after="0" w:line="240" w:lineRule="auto"/>
      </w:pPr>
      <w:r>
        <w:separator/>
      </w:r>
    </w:p>
  </w:endnote>
  <w:endnote w:type="continuationSeparator" w:id="0">
    <w:p w:rsidR="006C19C7" w:rsidRDefault="006C19C7" w:rsidP="006A65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6A5" w:rsidRDefault="004016A5" w:rsidP="004016A5">
    <w:pPr>
      <w:pStyle w:val="Footer"/>
      <w:jc w:val="center"/>
    </w:pPr>
    <w:r>
      <w:t>Emergency Operations Center – Objectives Meeting Agenda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9C7" w:rsidRDefault="006C19C7" w:rsidP="006A6507">
      <w:pPr>
        <w:spacing w:before="0" w:after="0" w:line="240" w:lineRule="auto"/>
      </w:pPr>
      <w:r>
        <w:separator/>
      </w:r>
    </w:p>
  </w:footnote>
  <w:footnote w:type="continuationSeparator" w:id="0">
    <w:p w:rsidR="006C19C7" w:rsidRDefault="006C19C7" w:rsidP="006A65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07" w:rsidRDefault="00CC09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21CA5B" wp14:editId="165CE2DF">
              <wp:simplePos x="0" y="0"/>
              <wp:positionH relativeFrom="column">
                <wp:posOffset>-309880</wp:posOffset>
              </wp:positionH>
              <wp:positionV relativeFrom="paragraph">
                <wp:posOffset>-777875</wp:posOffset>
              </wp:positionV>
              <wp:extent cx="11430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0950" w:rsidRDefault="00CC0950" w:rsidP="00CC09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2CBC5E" wp14:editId="05432F1B">
                                <wp:extent cx="808955" cy="810985"/>
                                <wp:effectExtent l="0" t="0" r="0" b="825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T New Versi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8394" cy="810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4.4pt;margin-top:-61.25pt;width:9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" stroked="f">
              <v:textbox style="mso-fit-shape-to-text:t">
                <w:txbxContent>
                  <w:p w:rsidR="00CC0950" w:rsidRDefault="00CC0950" w:rsidP="00CC0950">
                    <w:r>
                      <w:rPr>
                        <w:noProof/>
                      </w:rPr>
                      <w:drawing>
                        <wp:inline distT="0" distB="0" distL="0" distR="0" wp14:anchorId="2E2CBC5E" wp14:editId="05432F1B">
                          <wp:extent cx="808955" cy="810985"/>
                          <wp:effectExtent l="0" t="0" r="0" b="825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T New Version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8394" cy="810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6FC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7C402E1" wp14:editId="45AF4116">
              <wp:simplePos x="0" y="0"/>
              <wp:positionH relativeFrom="margin">
                <wp:posOffset>1242060</wp:posOffset>
              </wp:positionH>
              <wp:positionV relativeFrom="page">
                <wp:posOffset>449580</wp:posOffset>
              </wp:positionV>
              <wp:extent cx="4975860" cy="9906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586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le"/>
                            <w:tag w:val=""/>
                            <w:id w:val="-1641042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A6507" w:rsidRPr="00016FC5" w:rsidRDefault="00527C82" w:rsidP="00016FC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right"/>
                                <w:rPr>
                                  <w:caps/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Objectives</w:t>
                              </w:r>
                              <w:r w:rsidR="006A6507" w:rsidRPr="00016FC5"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Meeting Agenda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7" style="position:absolute;margin-left:97.8pt;margin-top:35.4pt;width:391.8pt;height:78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" o:allowoverlap="f" filled="f" stroked="f" strokeweight="2pt">
              <v:textbox>
                <w:txbxContent>
                  <w:sdt>
                    <w:sdtPr>
                      <w:rPr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alias w:val="Title"/>
                      <w:tag w:val=""/>
                      <w:id w:val="-1641042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A6507" w:rsidRPr="00016FC5" w:rsidRDefault="00527C82" w:rsidP="00016FC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caps/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Objectives</w:t>
                        </w:r>
                        <w:r w:rsidR="006A6507" w:rsidRPr="00016FC5"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Meeting Agenda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:rsidR="006A6507" w:rsidRDefault="006A6507">
    <w:pPr>
      <w:pStyle w:val="Header"/>
    </w:pPr>
  </w:p>
  <w:p w:rsidR="006A6507" w:rsidRDefault="006A65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19D5BFF"/>
    <w:multiLevelType w:val="hybridMultilevel"/>
    <w:tmpl w:val="2B7ED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C5298A"/>
    <w:multiLevelType w:val="hybridMultilevel"/>
    <w:tmpl w:val="FE48A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4F7E15"/>
    <w:multiLevelType w:val="hybridMultilevel"/>
    <w:tmpl w:val="35CC5564"/>
    <w:lvl w:ilvl="0" w:tplc="5AE68412">
      <w:start w:val="1"/>
      <w:numFmt w:val="decimal"/>
      <w:lvlText w:val="(%1)"/>
      <w:lvlJc w:val="left"/>
      <w:pPr>
        <w:ind w:left="1440" w:hanging="10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6C5124"/>
    <w:multiLevelType w:val="hybridMultilevel"/>
    <w:tmpl w:val="32F6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F33FA"/>
    <w:multiLevelType w:val="hybridMultilevel"/>
    <w:tmpl w:val="638EB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82"/>
    <w:rsid w:val="00000632"/>
    <w:rsid w:val="00000D91"/>
    <w:rsid w:val="00016FC5"/>
    <w:rsid w:val="00076E13"/>
    <w:rsid w:val="00077A50"/>
    <w:rsid w:val="00185CD0"/>
    <w:rsid w:val="001A4087"/>
    <w:rsid w:val="001E267D"/>
    <w:rsid w:val="00203E00"/>
    <w:rsid w:val="00215FB1"/>
    <w:rsid w:val="00274E3A"/>
    <w:rsid w:val="003342A6"/>
    <w:rsid w:val="00353FFB"/>
    <w:rsid w:val="003A538B"/>
    <w:rsid w:val="004016A5"/>
    <w:rsid w:val="00422CE9"/>
    <w:rsid w:val="0042689F"/>
    <w:rsid w:val="00527C82"/>
    <w:rsid w:val="00650BD1"/>
    <w:rsid w:val="0065660A"/>
    <w:rsid w:val="006A6507"/>
    <w:rsid w:val="006C19C7"/>
    <w:rsid w:val="00723B5B"/>
    <w:rsid w:val="0079106B"/>
    <w:rsid w:val="007C645B"/>
    <w:rsid w:val="00810A8E"/>
    <w:rsid w:val="009A21F0"/>
    <w:rsid w:val="009E31F5"/>
    <w:rsid w:val="00A573A1"/>
    <w:rsid w:val="00A64010"/>
    <w:rsid w:val="00AB0F82"/>
    <w:rsid w:val="00B1229F"/>
    <w:rsid w:val="00B27A02"/>
    <w:rsid w:val="00B46BA6"/>
    <w:rsid w:val="00B95119"/>
    <w:rsid w:val="00C041DB"/>
    <w:rsid w:val="00C264F3"/>
    <w:rsid w:val="00CC0950"/>
    <w:rsid w:val="00CD440E"/>
    <w:rsid w:val="00D268A5"/>
    <w:rsid w:val="00D274EE"/>
    <w:rsid w:val="00D47A37"/>
    <w:rsid w:val="00D5658B"/>
    <w:rsid w:val="00D7190C"/>
    <w:rsid w:val="00D868B9"/>
    <w:rsid w:val="00E7243F"/>
    <w:rsid w:val="00F158B8"/>
    <w:rsid w:val="00F20402"/>
    <w:rsid w:val="00F67DC2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.stewart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B531862-57D5-456E-B698-464E16713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Objectives Meeting Agenda</vt:lpstr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Objectives Meeting Agenda</dc:title>
  <dc:creator>Cindy Stewart</dc:creator>
  <cp:keywords/>
  <cp:lastModifiedBy>Jeff Davidson</cp:lastModifiedBy>
  <cp:revision>3</cp:revision>
  <cp:lastPrinted>2015-08-10T17:15:00Z</cp:lastPrinted>
  <dcterms:created xsi:type="dcterms:W3CDTF">2016-08-29T05:11:00Z</dcterms:created>
  <dcterms:modified xsi:type="dcterms:W3CDTF">2019-02-13T21:49:00Z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