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507" w:rsidRDefault="006A6507" w:rsidP="00215FB1"/>
    <w:tbl>
      <w:tblPr>
        <w:tblStyle w:val="TableGrid"/>
        <w:tblW w:w="96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927"/>
        <w:gridCol w:w="625"/>
        <w:gridCol w:w="7439"/>
        <w:gridCol w:w="444"/>
        <w:gridCol w:w="195"/>
        <w:gridCol w:w="41"/>
      </w:tblGrid>
      <w:tr w:rsidR="00422CE9" w:rsidRPr="0079106B" w:rsidTr="0079106B">
        <w:trPr>
          <w:cantSplit/>
          <w:trHeight w:val="360"/>
        </w:trPr>
        <w:tc>
          <w:tcPr>
            <w:tcW w:w="1552" w:type="dxa"/>
            <w:gridSpan w:val="2"/>
            <w:vAlign w:val="bottom"/>
          </w:tcPr>
          <w:p w:rsidR="00422CE9" w:rsidRPr="0079106B" w:rsidRDefault="00422CE9" w:rsidP="00D274EE">
            <w:pPr>
              <w:pStyle w:val="Heading3"/>
              <w:rPr>
                <w:sz w:val="24"/>
              </w:rPr>
            </w:pPr>
            <w:r w:rsidRPr="0079106B">
              <w:rPr>
                <w:sz w:val="24"/>
              </w:rPr>
              <w:t>Facilitator:</w:t>
            </w:r>
          </w:p>
        </w:tc>
        <w:tc>
          <w:tcPr>
            <w:tcW w:w="7883" w:type="dxa"/>
            <w:gridSpan w:val="2"/>
            <w:vAlign w:val="bottom"/>
          </w:tcPr>
          <w:p w:rsidR="00422CE9" w:rsidRPr="0079106B" w:rsidRDefault="00764222" w:rsidP="00AB0F82">
            <w:pPr>
              <w:rPr>
                <w:sz w:val="24"/>
              </w:rPr>
            </w:pPr>
            <w:r>
              <w:rPr>
                <w:sz w:val="24"/>
              </w:rPr>
              <w:t xml:space="preserve">EOC </w:t>
            </w:r>
            <w:r w:rsidR="00B6411A">
              <w:rPr>
                <w:sz w:val="24"/>
              </w:rPr>
              <w:t xml:space="preserve">Director or </w:t>
            </w:r>
            <w:r w:rsidR="00CC6966">
              <w:rPr>
                <w:sz w:val="24"/>
              </w:rPr>
              <w:t>Plans</w:t>
            </w:r>
            <w:r w:rsidR="00A93A6B">
              <w:rPr>
                <w:sz w:val="24"/>
              </w:rPr>
              <w:t xml:space="preserve"> Section Chief</w:t>
            </w:r>
          </w:p>
        </w:tc>
        <w:tc>
          <w:tcPr>
            <w:tcW w:w="236" w:type="dxa"/>
            <w:gridSpan w:val="2"/>
          </w:tcPr>
          <w:p w:rsidR="00422CE9" w:rsidRPr="0079106B" w:rsidRDefault="00422CE9" w:rsidP="00AB0F82">
            <w:pPr>
              <w:rPr>
                <w:sz w:val="24"/>
              </w:rPr>
            </w:pPr>
          </w:p>
        </w:tc>
      </w:tr>
      <w:tr w:rsidR="0079106B" w:rsidRPr="0079106B" w:rsidTr="0079106B">
        <w:trPr>
          <w:gridAfter w:val="1"/>
          <w:wAfter w:w="41" w:type="dxa"/>
          <w:cantSplit/>
          <w:trHeight w:val="360"/>
        </w:trPr>
        <w:tc>
          <w:tcPr>
            <w:tcW w:w="1552" w:type="dxa"/>
            <w:gridSpan w:val="2"/>
            <w:vAlign w:val="bottom"/>
          </w:tcPr>
          <w:p w:rsidR="0079106B" w:rsidRDefault="0079106B" w:rsidP="00A64010">
            <w:pPr>
              <w:pStyle w:val="Heading3"/>
              <w:rPr>
                <w:sz w:val="24"/>
              </w:rPr>
            </w:pPr>
            <w:r w:rsidRPr="0079106B">
              <w:rPr>
                <w:sz w:val="24"/>
              </w:rPr>
              <w:t>Purpose:</w:t>
            </w:r>
          </w:p>
          <w:p w:rsidR="00B6411A" w:rsidRPr="00B6411A" w:rsidRDefault="00B6411A" w:rsidP="00B6411A"/>
          <w:p w:rsidR="0079106B" w:rsidRPr="0079106B" w:rsidRDefault="0079106B" w:rsidP="00C264F3">
            <w:pPr>
              <w:rPr>
                <w:sz w:val="24"/>
              </w:rPr>
            </w:pPr>
          </w:p>
        </w:tc>
        <w:tc>
          <w:tcPr>
            <w:tcW w:w="8078" w:type="dxa"/>
            <w:gridSpan w:val="3"/>
            <w:vAlign w:val="bottom"/>
          </w:tcPr>
          <w:p w:rsidR="0079106B" w:rsidRDefault="00B6411A" w:rsidP="00B6411A">
            <w:pPr>
              <w:pStyle w:val="ListParagraph"/>
              <w:numPr>
                <w:ilvl w:val="0"/>
                <w:numId w:val="11"/>
              </w:numPr>
              <w:rPr>
                <w:sz w:val="24"/>
              </w:rPr>
            </w:pPr>
            <w:r w:rsidRPr="00B6411A">
              <w:rPr>
                <w:sz w:val="24"/>
              </w:rPr>
              <w:t>Review and/or Update stock EOC Objectives and Action Plan</w:t>
            </w:r>
          </w:p>
          <w:p w:rsidR="00B6411A" w:rsidRDefault="00B6411A" w:rsidP="00B6411A">
            <w:pPr>
              <w:pStyle w:val="ListParagraph"/>
              <w:numPr>
                <w:ilvl w:val="0"/>
                <w:numId w:val="11"/>
              </w:numPr>
              <w:rPr>
                <w:sz w:val="24"/>
              </w:rPr>
            </w:pPr>
            <w:r>
              <w:rPr>
                <w:sz w:val="24"/>
              </w:rPr>
              <w:t>Establish Operational Periods</w:t>
            </w:r>
          </w:p>
          <w:p w:rsidR="00B6411A" w:rsidRPr="00B6411A" w:rsidRDefault="00B6411A" w:rsidP="00B6411A">
            <w:pPr>
              <w:pStyle w:val="ListParagraph"/>
              <w:numPr>
                <w:ilvl w:val="0"/>
                <w:numId w:val="11"/>
              </w:numPr>
              <w:rPr>
                <w:sz w:val="24"/>
              </w:rPr>
            </w:pPr>
            <w:r>
              <w:rPr>
                <w:sz w:val="24"/>
              </w:rPr>
              <w:t>Identify C</w:t>
            </w:r>
            <w:bookmarkStart w:id="0" w:name="_GoBack"/>
            <w:bookmarkEnd w:id="0"/>
            <w:r>
              <w:rPr>
                <w:sz w:val="24"/>
              </w:rPr>
              <w:t>onditions, Action and Needs (CAN)</w:t>
            </w:r>
          </w:p>
        </w:tc>
      </w:tr>
      <w:tr w:rsidR="0079106B" w:rsidRPr="0079106B" w:rsidTr="0079106B">
        <w:trPr>
          <w:gridAfter w:val="1"/>
          <w:wAfter w:w="41" w:type="dxa"/>
          <w:cantSplit/>
          <w:trHeight w:val="360"/>
        </w:trPr>
        <w:tc>
          <w:tcPr>
            <w:tcW w:w="1552" w:type="dxa"/>
            <w:gridSpan w:val="2"/>
            <w:tcBorders>
              <w:bottom w:val="single" w:sz="4" w:space="0" w:color="auto"/>
            </w:tcBorders>
            <w:vAlign w:val="bottom"/>
          </w:tcPr>
          <w:p w:rsidR="0079106B" w:rsidRDefault="0079106B" w:rsidP="00D274EE">
            <w:pPr>
              <w:pStyle w:val="Heading3"/>
              <w:rPr>
                <w:sz w:val="24"/>
              </w:rPr>
            </w:pPr>
            <w:r w:rsidRPr="0079106B">
              <w:rPr>
                <w:sz w:val="24"/>
              </w:rPr>
              <w:t>Attendees:</w:t>
            </w:r>
          </w:p>
          <w:p w:rsidR="0079106B" w:rsidRPr="0079106B" w:rsidRDefault="0079106B" w:rsidP="009A21F0">
            <w:pPr>
              <w:rPr>
                <w:sz w:val="24"/>
              </w:rPr>
            </w:pPr>
          </w:p>
        </w:tc>
        <w:tc>
          <w:tcPr>
            <w:tcW w:w="8078" w:type="dxa"/>
            <w:gridSpan w:val="3"/>
            <w:tcBorders>
              <w:bottom w:val="single" w:sz="4" w:space="0" w:color="auto"/>
            </w:tcBorders>
            <w:vAlign w:val="bottom"/>
          </w:tcPr>
          <w:p w:rsidR="0079106B" w:rsidRPr="0079106B" w:rsidRDefault="00B6411A" w:rsidP="0065660A">
            <w:pPr>
              <w:rPr>
                <w:sz w:val="24"/>
              </w:rPr>
            </w:pPr>
            <w:r>
              <w:rPr>
                <w:sz w:val="24"/>
              </w:rPr>
              <w:t>Management</w:t>
            </w:r>
            <w:r w:rsidR="0079106B" w:rsidRPr="0079106B">
              <w:rPr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 w:rsidR="00CC6966">
              <w:rPr>
                <w:sz w:val="24"/>
              </w:rPr>
              <w:t>d General Staff (Sections Chief</w:t>
            </w:r>
            <w:r>
              <w:rPr>
                <w:sz w:val="24"/>
              </w:rPr>
              <w:t xml:space="preserve"> &amp; above)</w:t>
            </w:r>
            <w:r w:rsidR="0065660A">
              <w:rPr>
                <w:sz w:val="24"/>
              </w:rPr>
              <w:br/>
              <w:t>(A</w:t>
            </w:r>
            <w:r w:rsidR="0079106B" w:rsidRPr="0079106B">
              <w:rPr>
                <w:sz w:val="24"/>
              </w:rPr>
              <w:t>dd members as required</w:t>
            </w:r>
            <w:r w:rsidR="0065660A">
              <w:rPr>
                <w:sz w:val="24"/>
              </w:rPr>
              <w:t>)</w:t>
            </w:r>
          </w:p>
        </w:tc>
      </w:tr>
      <w:tr w:rsidR="0038690A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38690A" w:rsidRPr="0079106B" w:rsidRDefault="0038690A" w:rsidP="00422CE9">
            <w:pPr>
              <w:tabs>
                <w:tab w:val="left" w:pos="612"/>
              </w:tabs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(1)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38690A" w:rsidRDefault="0038690A" w:rsidP="00EF6418">
            <w:pPr>
              <w:tabs>
                <w:tab w:val="right" w:pos="7713"/>
              </w:tabs>
              <w:rPr>
                <w:sz w:val="24"/>
              </w:rPr>
            </w:pPr>
            <w:r>
              <w:rPr>
                <w:sz w:val="24"/>
              </w:rPr>
              <w:t xml:space="preserve">Introductions </w:t>
            </w:r>
            <w:r w:rsidRPr="00527C82">
              <w:rPr>
                <w:sz w:val="24"/>
              </w:rPr>
              <w:t>(EOC Management, General Staff and others)</w:t>
            </w:r>
            <w:r w:rsidR="0080329E" w:rsidRPr="0079106B">
              <w:rPr>
                <w:sz w:val="24"/>
              </w:rPr>
              <w:t xml:space="preserve"> </w:t>
            </w:r>
            <w:r w:rsidR="0080329E">
              <w:rPr>
                <w:sz w:val="24"/>
              </w:rPr>
              <w:tab/>
            </w:r>
            <w:r w:rsidR="0080329E" w:rsidRPr="0079106B">
              <w:rPr>
                <w:sz w:val="24"/>
              </w:rPr>
              <w:t>(P</w:t>
            </w:r>
            <w:r w:rsidR="00EF6418">
              <w:rPr>
                <w:sz w:val="24"/>
              </w:rPr>
              <w:t>lans</w:t>
            </w:r>
            <w:r w:rsidR="0080329E" w:rsidRPr="0079106B">
              <w:rPr>
                <w:sz w:val="24"/>
              </w:rPr>
              <w:t>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38690A" w:rsidRPr="0079106B" w:rsidRDefault="0080329E" w:rsidP="00422CE9">
            <w:pPr>
              <w:tabs>
                <w:tab w:val="left" w:pos="1800"/>
              </w:tabs>
              <w:jc w:val="right"/>
              <w:rPr>
                <w:rFonts w:ascii="Wingdings" w:hAnsi="Wingdings"/>
                <w:sz w:val="32"/>
                <w:szCs w:val="32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80329E" w:rsidP="00422CE9">
            <w:pPr>
              <w:tabs>
                <w:tab w:val="left" w:pos="612"/>
              </w:tabs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(2</w:t>
            </w:r>
            <w:r w:rsidR="00422CE9" w:rsidRPr="0079106B">
              <w:rPr>
                <w:rFonts w:cstheme="minorHAnsi"/>
                <w:sz w:val="24"/>
              </w:rPr>
              <w:t xml:space="preserve">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79106B" w:rsidRDefault="0080329E" w:rsidP="00EF6418">
            <w:pPr>
              <w:tabs>
                <w:tab w:val="right" w:pos="7713"/>
              </w:tabs>
              <w:rPr>
                <w:sz w:val="24"/>
              </w:rPr>
            </w:pPr>
            <w:r>
              <w:rPr>
                <w:sz w:val="24"/>
              </w:rPr>
              <w:t xml:space="preserve">Discuss </w:t>
            </w:r>
            <w:r w:rsidR="00B6411A">
              <w:rPr>
                <w:sz w:val="24"/>
              </w:rPr>
              <w:t xml:space="preserve">situation </w:t>
            </w:r>
            <w:r>
              <w:rPr>
                <w:sz w:val="24"/>
              </w:rPr>
              <w:t>as obtained from field and other EOCs/DOCs</w:t>
            </w:r>
            <w:r w:rsidR="0079106B">
              <w:rPr>
                <w:sz w:val="24"/>
              </w:rPr>
              <w:tab/>
            </w:r>
            <w:r w:rsidR="00422CE9" w:rsidRPr="0079106B">
              <w:rPr>
                <w:sz w:val="24"/>
              </w:rPr>
              <w:t>(P</w:t>
            </w:r>
            <w:r w:rsidR="00EF6418">
              <w:rPr>
                <w:sz w:val="24"/>
              </w:rPr>
              <w:t>lans</w:t>
            </w:r>
            <w:r w:rsidR="00422CE9" w:rsidRPr="0079106B">
              <w:rPr>
                <w:sz w:val="24"/>
              </w:rPr>
              <w:t>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422CE9" w:rsidP="00422CE9">
            <w:pPr>
              <w:tabs>
                <w:tab w:val="left" w:pos="1800"/>
              </w:tabs>
              <w:jc w:val="right"/>
              <w:rPr>
                <w:sz w:val="32"/>
                <w:szCs w:val="32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80329E" w:rsidP="00422CE9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(3</w:t>
            </w:r>
            <w:r w:rsidR="00422CE9" w:rsidRPr="0079106B">
              <w:rPr>
                <w:rFonts w:cstheme="minorHAnsi"/>
                <w:sz w:val="24"/>
              </w:rPr>
              <w:t xml:space="preserve">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79106B" w:rsidRDefault="00422CE9" w:rsidP="00EF6418">
            <w:pPr>
              <w:tabs>
                <w:tab w:val="right" w:pos="7665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Review </w:t>
            </w:r>
            <w:r w:rsidR="00B6411A">
              <w:rPr>
                <w:sz w:val="24"/>
              </w:rPr>
              <w:t>and/or Update stock Objectives and/or stock Action Plan</w:t>
            </w:r>
            <w:r w:rsidRPr="0079106B">
              <w:rPr>
                <w:sz w:val="24"/>
              </w:rPr>
              <w:t xml:space="preserve"> </w:t>
            </w:r>
            <w:r w:rsidR="0079106B">
              <w:rPr>
                <w:sz w:val="24"/>
              </w:rPr>
              <w:tab/>
            </w:r>
            <w:r w:rsidRPr="0079106B">
              <w:rPr>
                <w:sz w:val="24"/>
              </w:rPr>
              <w:t>(P</w:t>
            </w:r>
            <w:r w:rsidR="00EF6418">
              <w:rPr>
                <w:sz w:val="24"/>
              </w:rPr>
              <w:t>lans</w:t>
            </w:r>
            <w:r w:rsidRPr="0079106B">
              <w:rPr>
                <w:sz w:val="24"/>
              </w:rPr>
              <w:t>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80329E" w:rsidP="00422CE9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(4</w:t>
            </w:r>
            <w:r w:rsidR="00422CE9" w:rsidRPr="0079106B">
              <w:rPr>
                <w:rFonts w:cstheme="minorHAnsi"/>
                <w:sz w:val="24"/>
              </w:rPr>
              <w:t xml:space="preserve">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79106B" w:rsidRDefault="00B6411A" w:rsidP="00422CE9">
            <w:pPr>
              <w:tabs>
                <w:tab w:val="left" w:pos="1800"/>
              </w:tabs>
              <w:rPr>
                <w:sz w:val="24"/>
              </w:rPr>
            </w:pPr>
            <w:r>
              <w:rPr>
                <w:sz w:val="24"/>
              </w:rPr>
              <w:t>CAN Reports (Conditions, Actions, Needs)</w:t>
            </w:r>
          </w:p>
          <w:p w:rsidR="00422CE9" w:rsidRPr="0079106B" w:rsidRDefault="00422CE9" w:rsidP="0079106B">
            <w:pPr>
              <w:pStyle w:val="ListParagraph"/>
              <w:numPr>
                <w:ilvl w:val="0"/>
                <w:numId w:val="7"/>
              </w:numPr>
              <w:tabs>
                <w:tab w:val="left" w:pos="1800"/>
                <w:tab w:val="right" w:pos="7695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Management </w:t>
            </w:r>
            <w:r w:rsidR="0079106B">
              <w:rPr>
                <w:sz w:val="24"/>
              </w:rPr>
              <w:tab/>
            </w:r>
            <w:r w:rsidRPr="0079106B">
              <w:rPr>
                <w:sz w:val="24"/>
              </w:rPr>
              <w:t>(</w:t>
            </w:r>
            <w:r w:rsidR="00B6411A">
              <w:rPr>
                <w:sz w:val="24"/>
              </w:rPr>
              <w:t>Director</w:t>
            </w:r>
            <w:r w:rsidRPr="0079106B">
              <w:rPr>
                <w:sz w:val="24"/>
              </w:rPr>
              <w:t>)</w:t>
            </w:r>
          </w:p>
          <w:p w:rsidR="00422CE9" w:rsidRPr="0079106B" w:rsidRDefault="00422CE9" w:rsidP="0079106B">
            <w:pPr>
              <w:pStyle w:val="ListParagraph"/>
              <w:numPr>
                <w:ilvl w:val="0"/>
                <w:numId w:val="7"/>
              </w:numPr>
              <w:tabs>
                <w:tab w:val="right" w:pos="7689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Operations </w:t>
            </w:r>
            <w:r w:rsidR="0079106B">
              <w:rPr>
                <w:sz w:val="24"/>
              </w:rPr>
              <w:tab/>
            </w:r>
            <w:r w:rsidRPr="0079106B">
              <w:rPr>
                <w:sz w:val="24"/>
              </w:rPr>
              <w:t>(O</w:t>
            </w:r>
            <w:r w:rsidR="00EF6418">
              <w:rPr>
                <w:sz w:val="24"/>
              </w:rPr>
              <w:t>perations</w:t>
            </w:r>
            <w:r w:rsidR="00CC6966">
              <w:rPr>
                <w:sz w:val="24"/>
              </w:rPr>
              <w:t xml:space="preserve"> Chief</w:t>
            </w:r>
            <w:r w:rsidRPr="0079106B">
              <w:rPr>
                <w:sz w:val="24"/>
              </w:rPr>
              <w:t>)</w:t>
            </w:r>
          </w:p>
          <w:p w:rsidR="00422CE9" w:rsidRPr="0079106B" w:rsidRDefault="00422CE9" w:rsidP="0079106B">
            <w:pPr>
              <w:pStyle w:val="ListParagraph"/>
              <w:numPr>
                <w:ilvl w:val="0"/>
                <w:numId w:val="7"/>
              </w:numPr>
              <w:tabs>
                <w:tab w:val="right" w:pos="7701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Logistics </w:t>
            </w:r>
            <w:r w:rsidR="0079106B">
              <w:rPr>
                <w:sz w:val="24"/>
              </w:rPr>
              <w:tab/>
            </w:r>
            <w:r w:rsidRPr="0079106B">
              <w:rPr>
                <w:sz w:val="24"/>
              </w:rPr>
              <w:t>(L</w:t>
            </w:r>
            <w:r w:rsidR="00CC6966">
              <w:rPr>
                <w:sz w:val="24"/>
              </w:rPr>
              <w:t>ogistics Chief</w:t>
            </w:r>
            <w:r w:rsidRPr="0079106B">
              <w:rPr>
                <w:sz w:val="24"/>
              </w:rPr>
              <w:t>)</w:t>
            </w:r>
          </w:p>
          <w:p w:rsidR="00422CE9" w:rsidRPr="0079106B" w:rsidRDefault="00422CE9" w:rsidP="0079106B">
            <w:pPr>
              <w:pStyle w:val="ListParagraph"/>
              <w:numPr>
                <w:ilvl w:val="0"/>
                <w:numId w:val="7"/>
              </w:numPr>
              <w:tabs>
                <w:tab w:val="right" w:pos="7677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Finance </w:t>
            </w:r>
            <w:r w:rsidR="0079106B">
              <w:rPr>
                <w:sz w:val="24"/>
              </w:rPr>
              <w:tab/>
            </w:r>
            <w:r w:rsidRPr="0079106B">
              <w:rPr>
                <w:sz w:val="24"/>
              </w:rPr>
              <w:t>(F</w:t>
            </w:r>
            <w:r w:rsidR="00EF6418">
              <w:rPr>
                <w:sz w:val="24"/>
              </w:rPr>
              <w:t>inance</w:t>
            </w:r>
            <w:r w:rsidR="00CC6966">
              <w:rPr>
                <w:sz w:val="24"/>
              </w:rPr>
              <w:t xml:space="preserve"> Chief</w:t>
            </w:r>
            <w:r w:rsidRPr="0079106B">
              <w:rPr>
                <w:sz w:val="24"/>
              </w:rPr>
              <w:t>)</w:t>
            </w:r>
          </w:p>
          <w:p w:rsidR="00422CE9" w:rsidRPr="0079106B" w:rsidRDefault="00422CE9" w:rsidP="00EF6418">
            <w:pPr>
              <w:pStyle w:val="ListParagraph"/>
              <w:numPr>
                <w:ilvl w:val="0"/>
                <w:numId w:val="7"/>
              </w:numPr>
              <w:tabs>
                <w:tab w:val="right" w:pos="7677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Planning </w:t>
            </w:r>
            <w:r w:rsidR="0079106B">
              <w:rPr>
                <w:sz w:val="24"/>
              </w:rPr>
              <w:tab/>
            </w:r>
            <w:r w:rsidRPr="0079106B">
              <w:rPr>
                <w:sz w:val="24"/>
              </w:rPr>
              <w:t>(P</w:t>
            </w:r>
            <w:r w:rsidR="00EF6418">
              <w:rPr>
                <w:sz w:val="24"/>
              </w:rPr>
              <w:t>lans</w:t>
            </w:r>
            <w:r w:rsidR="00CC6966">
              <w:rPr>
                <w:sz w:val="24"/>
              </w:rPr>
              <w:t xml:space="preserve"> Chief</w:t>
            </w:r>
            <w:r w:rsidRPr="0079106B">
              <w:rPr>
                <w:sz w:val="24"/>
              </w:rPr>
              <w:t>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80329E" w:rsidP="00422CE9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(5</w:t>
            </w:r>
            <w:r w:rsidR="00422CE9" w:rsidRPr="0079106B">
              <w:rPr>
                <w:rFonts w:cstheme="minorHAnsi"/>
                <w:sz w:val="24"/>
              </w:rPr>
              <w:t xml:space="preserve">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79106B" w:rsidRDefault="00B6411A" w:rsidP="0079106B">
            <w:pPr>
              <w:tabs>
                <w:tab w:val="left" w:pos="1800"/>
                <w:tab w:val="right" w:pos="7701"/>
              </w:tabs>
              <w:rPr>
                <w:sz w:val="24"/>
              </w:rPr>
            </w:pPr>
            <w:r>
              <w:rPr>
                <w:sz w:val="24"/>
              </w:rPr>
              <w:t>Establish Operational Periods</w:t>
            </w:r>
            <w:r w:rsidR="00422CE9" w:rsidRPr="0079106B">
              <w:rPr>
                <w:sz w:val="24"/>
              </w:rPr>
              <w:t xml:space="preserve"> </w:t>
            </w:r>
            <w:r w:rsidR="0079106B">
              <w:rPr>
                <w:sz w:val="24"/>
              </w:rPr>
              <w:tab/>
            </w:r>
            <w:r>
              <w:rPr>
                <w:sz w:val="24"/>
              </w:rPr>
              <w:t>(Director</w:t>
            </w:r>
            <w:r w:rsidR="00422CE9" w:rsidRPr="0079106B">
              <w:rPr>
                <w:sz w:val="24"/>
              </w:rPr>
              <w:t>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80329E" w:rsidP="00422CE9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(6</w:t>
            </w:r>
            <w:r w:rsidR="00422CE9" w:rsidRPr="0079106B">
              <w:rPr>
                <w:rFonts w:cstheme="minorHAnsi"/>
                <w:sz w:val="24"/>
              </w:rPr>
              <w:t xml:space="preserve">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B6411A" w:rsidRDefault="00B6411A" w:rsidP="00422CE9">
            <w:pPr>
              <w:tabs>
                <w:tab w:val="left" w:pos="1800"/>
              </w:tabs>
              <w:rPr>
                <w:sz w:val="24"/>
              </w:rPr>
            </w:pPr>
            <w:r w:rsidRPr="00B6411A">
              <w:rPr>
                <w:sz w:val="24"/>
              </w:rPr>
              <w:t xml:space="preserve">Review and/or establish timing of coordination meetings </w:t>
            </w:r>
            <w:r w:rsidR="00764222">
              <w:rPr>
                <w:sz w:val="24"/>
              </w:rPr>
              <w:t xml:space="preserve">                   (All)</w:t>
            </w:r>
            <w:r>
              <w:rPr>
                <w:sz w:val="24"/>
              </w:rPr>
              <w:br/>
            </w:r>
            <w:r w:rsidRPr="00B6411A">
              <w:rPr>
                <w:sz w:val="24"/>
              </w:rPr>
              <w:t>(e.g., Objectives Meeting, Strategy Meeting, Planning Meeting)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80329E" w:rsidP="00422CE9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(7</w:t>
            </w:r>
            <w:r w:rsidR="00422CE9" w:rsidRPr="0079106B">
              <w:rPr>
                <w:rFonts w:cstheme="minorHAnsi"/>
                <w:sz w:val="24"/>
              </w:rPr>
              <w:t xml:space="preserve">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79106B" w:rsidRDefault="00422CE9" w:rsidP="0065660A">
            <w:pPr>
              <w:tabs>
                <w:tab w:val="left" w:pos="1800"/>
                <w:tab w:val="right" w:pos="7701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Roundtable </w:t>
            </w:r>
            <w:r w:rsidR="0079106B">
              <w:rPr>
                <w:sz w:val="24"/>
              </w:rPr>
              <w:t xml:space="preserve">and </w:t>
            </w:r>
            <w:r w:rsidRPr="0079106B">
              <w:rPr>
                <w:sz w:val="24"/>
              </w:rPr>
              <w:t>Closing Comments</w:t>
            </w:r>
            <w:r w:rsidR="0065660A">
              <w:rPr>
                <w:sz w:val="24"/>
              </w:rPr>
              <w:tab/>
              <w:t>(All)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B6411A" w:rsidP="0080329E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(</w:t>
            </w:r>
            <w:r w:rsidR="0080329E">
              <w:rPr>
                <w:rFonts w:cstheme="minorHAnsi"/>
                <w:sz w:val="24"/>
              </w:rPr>
              <w:t>8</w:t>
            </w:r>
            <w:r w:rsidR="00422CE9" w:rsidRPr="0079106B">
              <w:rPr>
                <w:rFonts w:cstheme="minorHAnsi"/>
                <w:sz w:val="24"/>
              </w:rPr>
              <w:t xml:space="preserve">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79106B" w:rsidRDefault="00422CE9" w:rsidP="00EF6418">
            <w:pPr>
              <w:tabs>
                <w:tab w:val="right" w:pos="7713"/>
              </w:tabs>
              <w:rPr>
                <w:sz w:val="24"/>
              </w:rPr>
            </w:pPr>
            <w:r w:rsidRPr="0079106B">
              <w:rPr>
                <w:sz w:val="24"/>
              </w:rPr>
              <w:t>Adjourn</w:t>
            </w:r>
            <w:r w:rsidR="0065660A">
              <w:rPr>
                <w:sz w:val="24"/>
              </w:rPr>
              <w:t xml:space="preserve"> </w:t>
            </w:r>
            <w:r w:rsidR="0065660A">
              <w:rPr>
                <w:sz w:val="24"/>
              </w:rPr>
              <w:tab/>
              <w:t>(P</w:t>
            </w:r>
            <w:r w:rsidR="00EF6418">
              <w:rPr>
                <w:sz w:val="24"/>
              </w:rPr>
              <w:t>lans</w:t>
            </w:r>
            <w:r w:rsidR="0065660A">
              <w:rPr>
                <w:sz w:val="24"/>
              </w:rPr>
              <w:t>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</w:tbl>
    <w:p w:rsidR="00215FB1" w:rsidRPr="0065660A" w:rsidRDefault="00FA4A9A" w:rsidP="0065660A">
      <w:pPr>
        <w:pStyle w:val="Heading4"/>
        <w:spacing w:after="0"/>
        <w:rPr>
          <w:sz w:val="24"/>
        </w:rPr>
      </w:pPr>
      <w:r w:rsidRPr="0065660A">
        <w:rPr>
          <w:sz w:val="24"/>
        </w:rPr>
        <w:t>Outcome(s)</w:t>
      </w:r>
      <w:r w:rsidR="00215FB1" w:rsidRPr="0065660A">
        <w:rPr>
          <w:sz w:val="24"/>
        </w:rPr>
        <w:t>:</w:t>
      </w:r>
      <w:r w:rsidRPr="0065660A">
        <w:rPr>
          <w:sz w:val="24"/>
        </w:rPr>
        <w:t xml:space="preserve">  </w:t>
      </w:r>
      <w:r w:rsidR="00B6411A">
        <w:rPr>
          <w:sz w:val="24"/>
        </w:rPr>
        <w:t xml:space="preserve">Set the pace for the </w:t>
      </w:r>
      <w:r w:rsidR="0038690A">
        <w:rPr>
          <w:sz w:val="24"/>
        </w:rPr>
        <w:t>Action Planning process</w:t>
      </w:r>
    </w:p>
    <w:p w:rsidR="00FA4A9A" w:rsidRPr="0065660A" w:rsidRDefault="00FA4A9A" w:rsidP="0065660A">
      <w:pPr>
        <w:spacing w:after="0"/>
        <w:rPr>
          <w:b/>
          <w:sz w:val="24"/>
        </w:rPr>
      </w:pPr>
      <w:r w:rsidRPr="0065660A">
        <w:rPr>
          <w:b/>
          <w:sz w:val="24"/>
        </w:rPr>
        <w:t>Next Step(s):</w:t>
      </w:r>
    </w:p>
    <w:p w:rsidR="00FA4A9A" w:rsidRPr="0065660A" w:rsidRDefault="006A6507" w:rsidP="0065660A">
      <w:pPr>
        <w:pStyle w:val="ListParagraph"/>
        <w:numPr>
          <w:ilvl w:val="0"/>
          <w:numId w:val="9"/>
        </w:numPr>
        <w:spacing w:after="0"/>
        <w:rPr>
          <w:sz w:val="24"/>
        </w:rPr>
      </w:pPr>
      <w:r w:rsidRPr="0065660A">
        <w:rPr>
          <w:sz w:val="24"/>
        </w:rPr>
        <w:t>P</w:t>
      </w:r>
      <w:r w:rsidR="00FA4A9A" w:rsidRPr="0065660A">
        <w:rPr>
          <w:sz w:val="24"/>
        </w:rPr>
        <w:t xml:space="preserve">repare for the </w:t>
      </w:r>
      <w:r w:rsidR="0038690A">
        <w:rPr>
          <w:sz w:val="24"/>
        </w:rPr>
        <w:t>Objectives</w:t>
      </w:r>
      <w:r w:rsidR="00FA4A9A" w:rsidRPr="0065660A">
        <w:rPr>
          <w:sz w:val="24"/>
        </w:rPr>
        <w:t xml:space="preserve"> Meeting</w:t>
      </w:r>
    </w:p>
    <w:p w:rsidR="00FA4A9A" w:rsidRPr="00FA4A9A" w:rsidRDefault="0038690A" w:rsidP="0065660A">
      <w:pPr>
        <w:pStyle w:val="ListParagraph"/>
        <w:numPr>
          <w:ilvl w:val="0"/>
          <w:numId w:val="9"/>
        </w:numPr>
        <w:spacing w:after="0"/>
      </w:pPr>
      <w:r>
        <w:rPr>
          <w:sz w:val="24"/>
        </w:rPr>
        <w:t>Objectives</w:t>
      </w:r>
      <w:r w:rsidR="00FA4A9A" w:rsidRPr="0065660A">
        <w:rPr>
          <w:sz w:val="24"/>
        </w:rPr>
        <w:t xml:space="preserve"> Meeting time:</w:t>
      </w:r>
      <w:r w:rsidR="00016FC5" w:rsidRPr="0065660A">
        <w:rPr>
          <w:sz w:val="24"/>
        </w:rPr>
        <w:t xml:space="preserve">  </w:t>
      </w:r>
      <w:r w:rsidR="00FA4A9A" w:rsidRPr="0065660A">
        <w:rPr>
          <w:sz w:val="24"/>
        </w:rPr>
        <w:t>______________________</w:t>
      </w:r>
      <w:r w:rsidR="00016FC5" w:rsidRPr="0065660A">
        <w:rPr>
          <w:sz w:val="24"/>
        </w:rPr>
        <w:t>_________________</w:t>
      </w:r>
      <w:r w:rsidR="00FA4A9A" w:rsidRPr="0065660A">
        <w:rPr>
          <w:sz w:val="24"/>
        </w:rPr>
        <w:t>____</w:t>
      </w:r>
    </w:p>
    <w:sectPr w:rsidR="00FA4A9A" w:rsidRPr="00FA4A9A" w:rsidSect="0065660A">
      <w:headerReference w:type="default" r:id="rId9"/>
      <w:footerReference w:type="default" r:id="rId10"/>
      <w:pgSz w:w="12240" w:h="15840"/>
      <w:pgMar w:top="1800" w:right="1080" w:bottom="630" w:left="1080" w:header="180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651" w:rsidRDefault="00595651" w:rsidP="006A6507">
      <w:pPr>
        <w:spacing w:before="0" w:after="0" w:line="240" w:lineRule="auto"/>
      </w:pPr>
      <w:r>
        <w:separator/>
      </w:r>
    </w:p>
  </w:endnote>
  <w:endnote w:type="continuationSeparator" w:id="0">
    <w:p w:rsidR="00595651" w:rsidRDefault="00595651" w:rsidP="006A65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A6B" w:rsidRDefault="00E324DC" w:rsidP="00CC6966">
    <w:pPr>
      <w:pStyle w:val="Footer"/>
      <w:jc w:val="center"/>
    </w:pPr>
    <w:r>
      <w:t xml:space="preserve">Emergency Operations Center - </w:t>
    </w:r>
    <w:r w:rsidR="00CC6966">
      <w:t>Initial Director’s Agenda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651" w:rsidRDefault="00595651" w:rsidP="006A6507">
      <w:pPr>
        <w:spacing w:before="0" w:after="0" w:line="240" w:lineRule="auto"/>
      </w:pPr>
      <w:r>
        <w:separator/>
      </w:r>
    </w:p>
  </w:footnote>
  <w:footnote w:type="continuationSeparator" w:id="0">
    <w:p w:rsidR="00595651" w:rsidRDefault="00595651" w:rsidP="006A65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507" w:rsidRDefault="00166E0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editId="36B11C9B">
              <wp:simplePos x="0" y="0"/>
              <wp:positionH relativeFrom="column">
                <wp:posOffset>-462643</wp:posOffset>
              </wp:positionH>
              <wp:positionV relativeFrom="paragraph">
                <wp:posOffset>-930729</wp:posOffset>
              </wp:positionV>
              <wp:extent cx="1143000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6E01" w:rsidRDefault="00166E0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8A5190" wp14:editId="1C67F873">
                                <wp:extent cx="963385" cy="965803"/>
                                <wp:effectExtent l="0" t="0" r="8255" b="635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T New Version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62716" cy="9651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6.45pt;margin-top:-73.3pt;width:90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" stroked="f">
              <v:textbox style="mso-fit-shape-to-text:t">
                <w:txbxContent>
                  <w:p w:rsidR="00166E01" w:rsidRDefault="00166E01">
                    <w:r>
                      <w:rPr>
                        <w:noProof/>
                      </w:rPr>
                      <w:drawing>
                        <wp:inline distT="0" distB="0" distL="0" distR="0" wp14:anchorId="738A5190" wp14:editId="1C67F873">
                          <wp:extent cx="963385" cy="965803"/>
                          <wp:effectExtent l="0" t="0" r="8255" b="635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T New Version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2716" cy="9651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16FC5"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8D33064" wp14:editId="38F448B7">
              <wp:simplePos x="0" y="0"/>
              <wp:positionH relativeFrom="margin">
                <wp:posOffset>1242060</wp:posOffset>
              </wp:positionH>
              <wp:positionV relativeFrom="page">
                <wp:posOffset>449580</wp:posOffset>
              </wp:positionV>
              <wp:extent cx="4975860" cy="990600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7586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smallCaps/>
                              <w:color w:val="000000" w:themeColor="text1"/>
                              <w:sz w:val="36"/>
                              <w:szCs w:val="36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alias w:val="Title"/>
                            <w:tag w:val=""/>
                            <w:id w:val="-16410423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6A6507" w:rsidRDefault="00B6411A" w:rsidP="00016FC5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right"/>
                                <w:rPr>
                                  <w:smallCaps/>
                                  <w:color w:val="000000" w:themeColor="text1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mallCaps/>
                                  <w:color w:val="000000" w:themeColor="text1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Initial Director’s</w:t>
                              </w:r>
                              <w:r w:rsidR="00986864">
                                <w:rPr>
                                  <w:smallCaps/>
                                  <w:color w:val="000000" w:themeColor="text1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Meeting</w:t>
                              </w:r>
                              <w:r w:rsidR="005F66CD">
                                <w:rPr>
                                  <w:smallCaps/>
                                  <w:color w:val="000000" w:themeColor="text1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Agenda</w:t>
                              </w:r>
                            </w:p>
                          </w:sdtContent>
                        </w:sdt>
                        <w:p w:rsidR="00A93A6B" w:rsidRPr="00016FC5" w:rsidRDefault="00A93A6B" w:rsidP="00016FC5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jc w:val="right"/>
                            <w:rPr>
                              <w:caps/>
                              <w:smallCaps/>
                              <w:color w:val="000000" w:themeColor="text1"/>
                              <w:sz w:val="36"/>
                              <w:szCs w:val="36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smallCaps/>
                              <w:color w:val="000000" w:themeColor="text1"/>
                              <w:sz w:val="36"/>
                              <w:szCs w:val="36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(One Time only)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7" o:spid="_x0000_s1027" style="position:absolute;margin-left:97.8pt;margin-top:35.4pt;width:391.8pt;height:78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" o:allowoverlap="f" filled="f" stroked="f" strokeweight="2pt">
              <v:textbox>
                <w:txbxContent>
                  <w:sdt>
                    <w:sdtPr>
                      <w:rPr>
                        <w:smallCaps/>
                        <w:color w:val="000000" w:themeColor="text1"/>
                        <w:sz w:val="36"/>
                        <w:szCs w:val="36"/>
                        <w14:textOutline w14:w="9525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  <w:alias w:val="Title"/>
                      <w:tag w:val=""/>
                      <w:id w:val="-16410423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6A6507" w:rsidRDefault="00B6411A" w:rsidP="00016FC5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right"/>
                          <w:rPr>
                            <w:smallCaps/>
                            <w:color w:val="000000" w:themeColor="text1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mallCaps/>
                            <w:color w:val="000000" w:themeColor="text1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Initial Director’s</w:t>
                        </w:r>
                        <w:r w:rsidR="00986864">
                          <w:rPr>
                            <w:smallCaps/>
                            <w:color w:val="000000" w:themeColor="text1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Meeting</w:t>
                        </w:r>
                        <w:r w:rsidR="005F66CD">
                          <w:rPr>
                            <w:smallCaps/>
                            <w:color w:val="000000" w:themeColor="text1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Agenda</w:t>
                        </w:r>
                      </w:p>
                    </w:sdtContent>
                  </w:sdt>
                  <w:p w:rsidR="00A93A6B" w:rsidRPr="00016FC5" w:rsidRDefault="00A93A6B" w:rsidP="00016FC5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right"/>
                      <w:rPr>
                        <w:caps/>
                        <w:smallCaps/>
                        <w:color w:val="000000" w:themeColor="text1"/>
                        <w:sz w:val="36"/>
                        <w:szCs w:val="36"/>
                        <w14:textOutline w14:w="9525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smallCaps/>
                        <w:color w:val="000000" w:themeColor="text1"/>
                        <w:sz w:val="36"/>
                        <w:szCs w:val="36"/>
                        <w14:textOutline w14:w="9525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  <w:t>(One Time only)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  <w:p w:rsidR="006A6507" w:rsidRDefault="006A6507">
    <w:pPr>
      <w:pStyle w:val="Header"/>
    </w:pPr>
  </w:p>
  <w:p w:rsidR="006A6507" w:rsidRDefault="006A65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3D0F94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746EE4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EC8DAD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B284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8"/>
    <w:multiLevelType w:val="singleLevel"/>
    <w:tmpl w:val="BAFC0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19D5BFF"/>
    <w:multiLevelType w:val="hybridMultilevel"/>
    <w:tmpl w:val="2B7ED8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FC5298A"/>
    <w:multiLevelType w:val="hybridMultilevel"/>
    <w:tmpl w:val="85D493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00D62EC"/>
    <w:multiLevelType w:val="hybridMultilevel"/>
    <w:tmpl w:val="99281D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04F7E15"/>
    <w:multiLevelType w:val="hybridMultilevel"/>
    <w:tmpl w:val="35CC5564"/>
    <w:lvl w:ilvl="0" w:tplc="5AE68412">
      <w:start w:val="1"/>
      <w:numFmt w:val="decimal"/>
      <w:lvlText w:val="(%1)"/>
      <w:lvlJc w:val="left"/>
      <w:pPr>
        <w:ind w:left="1440" w:hanging="108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6C5124"/>
    <w:multiLevelType w:val="hybridMultilevel"/>
    <w:tmpl w:val="32F65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5F33FA"/>
    <w:multiLevelType w:val="hybridMultilevel"/>
    <w:tmpl w:val="638EB0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9"/>
  </w:num>
  <w:num w:numId="8">
    <w:abstractNumId w:val="5"/>
  </w:num>
  <w:num w:numId="9">
    <w:abstractNumId w:val="10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F82"/>
    <w:rsid w:val="00016FC5"/>
    <w:rsid w:val="00077A50"/>
    <w:rsid w:val="0012205F"/>
    <w:rsid w:val="0013272B"/>
    <w:rsid w:val="00140785"/>
    <w:rsid w:val="00166E01"/>
    <w:rsid w:val="00171461"/>
    <w:rsid w:val="00185CD0"/>
    <w:rsid w:val="001A761E"/>
    <w:rsid w:val="001E267D"/>
    <w:rsid w:val="00215FB1"/>
    <w:rsid w:val="00353FFB"/>
    <w:rsid w:val="0038690A"/>
    <w:rsid w:val="00422CE9"/>
    <w:rsid w:val="0042689F"/>
    <w:rsid w:val="004F726A"/>
    <w:rsid w:val="00595651"/>
    <w:rsid w:val="005F66CD"/>
    <w:rsid w:val="0065660A"/>
    <w:rsid w:val="006A6507"/>
    <w:rsid w:val="007601A7"/>
    <w:rsid w:val="00764222"/>
    <w:rsid w:val="0079106B"/>
    <w:rsid w:val="007C645B"/>
    <w:rsid w:val="0080329E"/>
    <w:rsid w:val="00810A8E"/>
    <w:rsid w:val="00913A51"/>
    <w:rsid w:val="009260E5"/>
    <w:rsid w:val="00986864"/>
    <w:rsid w:val="009A21F0"/>
    <w:rsid w:val="009C3E3E"/>
    <w:rsid w:val="00A573A1"/>
    <w:rsid w:val="00A64010"/>
    <w:rsid w:val="00A93A6B"/>
    <w:rsid w:val="00AB0F82"/>
    <w:rsid w:val="00AB2C0A"/>
    <w:rsid w:val="00B1229F"/>
    <w:rsid w:val="00B46BA6"/>
    <w:rsid w:val="00B6411A"/>
    <w:rsid w:val="00BF13F7"/>
    <w:rsid w:val="00C00283"/>
    <w:rsid w:val="00C041DB"/>
    <w:rsid w:val="00C264F3"/>
    <w:rsid w:val="00CA01A0"/>
    <w:rsid w:val="00CB56C8"/>
    <w:rsid w:val="00CC6966"/>
    <w:rsid w:val="00CD440E"/>
    <w:rsid w:val="00D268A5"/>
    <w:rsid w:val="00D274EE"/>
    <w:rsid w:val="00D47A37"/>
    <w:rsid w:val="00D70BE2"/>
    <w:rsid w:val="00D7190C"/>
    <w:rsid w:val="00D73029"/>
    <w:rsid w:val="00D868B9"/>
    <w:rsid w:val="00E320E9"/>
    <w:rsid w:val="00E324DC"/>
    <w:rsid w:val="00E7243F"/>
    <w:rsid w:val="00E927E4"/>
    <w:rsid w:val="00EF6418"/>
    <w:rsid w:val="00F20402"/>
    <w:rsid w:val="00F67DC2"/>
    <w:rsid w:val="00FA10F9"/>
    <w:rsid w:val="00FA4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semiHidden="0" w:unhideWhenUsed="0" w:qFormat="1"/>
    <w:lsdException w:name="Subtitle" w:qFormat="1"/>
    <w:lsdException w:name="Strong" w:qFormat="1"/>
    <w:lsdException w:name="Emphasis" w:qFormat="1"/>
    <w:lsdException w:name="Table Grid" w:semiHidden="0" w:unhideWhenUsed="0"/>
    <w:lsdException w:name="Placeholder Text" w:uiPriority="9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4EE"/>
    <w:pPr>
      <w:spacing w:before="60" w:after="60" w:line="276" w:lineRule="auto"/>
    </w:pPr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B46BA6"/>
    <w:pPr>
      <w:keepNext/>
      <w:spacing w:before="240"/>
      <w:outlineLvl w:val="0"/>
    </w:pPr>
    <w:rPr>
      <w:rFonts w:asciiTheme="majorHAnsi" w:hAnsiTheme="majorHAnsi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46BA6"/>
    <w:pPr>
      <w:spacing w:after="200"/>
      <w:contextualSpacing/>
      <w:outlineLvl w:val="1"/>
    </w:pPr>
    <w:rPr>
      <w:b/>
      <w:sz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D274EE"/>
    <w:pPr>
      <w:outlineLvl w:val="2"/>
    </w:pPr>
    <w:rPr>
      <w:b/>
    </w:rPr>
  </w:style>
  <w:style w:type="paragraph" w:styleId="Heading4">
    <w:name w:val="heading 4"/>
    <w:basedOn w:val="Heading2"/>
    <w:next w:val="Normal"/>
    <w:link w:val="Heading4Char"/>
    <w:unhideWhenUsed/>
    <w:qFormat/>
    <w:rsid w:val="00D274EE"/>
    <w:pPr>
      <w:spacing w:before="28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274EE"/>
    <w:rPr>
      <w:rFonts w:asciiTheme="minorHAnsi" w:hAnsiTheme="minorHAnsi"/>
      <w:b/>
      <w:szCs w:val="24"/>
    </w:rPr>
  </w:style>
  <w:style w:type="character" w:customStyle="1" w:styleId="Heading4Char">
    <w:name w:val="Heading 4 Char"/>
    <w:basedOn w:val="DefaultParagraphFont"/>
    <w:link w:val="Heading4"/>
    <w:rsid w:val="00D274EE"/>
    <w:rPr>
      <w:rFonts w:asciiTheme="minorHAnsi" w:hAnsiTheme="minorHAnsi"/>
      <w:b/>
      <w:sz w:val="22"/>
      <w:szCs w:val="24"/>
    </w:rPr>
  </w:style>
  <w:style w:type="paragraph" w:customStyle="1" w:styleId="Location">
    <w:name w:val="Location"/>
    <w:basedOn w:val="Normal"/>
    <w:qFormat/>
    <w:rsid w:val="00E7243F"/>
    <w:pPr>
      <w:jc w:val="right"/>
    </w:pPr>
  </w:style>
  <w:style w:type="paragraph" w:styleId="BalloonText">
    <w:name w:val="Balloon Text"/>
    <w:basedOn w:val="Normal"/>
    <w:link w:val="BalloonTextChar"/>
    <w:semiHidden/>
    <w:unhideWhenUsed/>
    <w:rsid w:val="00D274E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274E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Heading1"/>
    <w:qFormat/>
    <w:rsid w:val="00D274EE"/>
    <w:pPr>
      <w:spacing w:before="240" w:after="80"/>
      <w:jc w:val="right"/>
    </w:pPr>
    <w:rPr>
      <w:rFonts w:asciiTheme="majorHAnsi" w:hAnsiTheme="majorHAnsi" w:cs="Arial"/>
      <w:b/>
      <w:color w:val="404040" w:themeColor="text1" w:themeTint="BF"/>
      <w:sz w:val="56"/>
    </w:rPr>
  </w:style>
  <w:style w:type="character" w:styleId="PlaceholderText">
    <w:name w:val="Placeholder Text"/>
    <w:basedOn w:val="DefaultParagraphFont"/>
    <w:uiPriority w:val="99"/>
    <w:semiHidden/>
    <w:rsid w:val="00B46BA6"/>
    <w:rPr>
      <w:color w:val="808080"/>
    </w:rPr>
  </w:style>
  <w:style w:type="table" w:styleId="TableGrid">
    <w:name w:val="Table Grid"/>
    <w:basedOn w:val="TableNormal"/>
    <w:rsid w:val="00D27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AB0F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650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507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nhideWhenUsed/>
    <w:rsid w:val="006A650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6A6507"/>
    <w:rPr>
      <w:rFonts w:asciiTheme="minorHAnsi" w:hAnsiTheme="minorHAnsi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semiHidden="0" w:unhideWhenUsed="0" w:qFormat="1"/>
    <w:lsdException w:name="Subtitle" w:qFormat="1"/>
    <w:lsdException w:name="Strong" w:qFormat="1"/>
    <w:lsdException w:name="Emphasis" w:qFormat="1"/>
    <w:lsdException w:name="Table Grid" w:semiHidden="0" w:unhideWhenUsed="0"/>
    <w:lsdException w:name="Placeholder Text" w:uiPriority="9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4EE"/>
    <w:pPr>
      <w:spacing w:before="60" w:after="60" w:line="276" w:lineRule="auto"/>
    </w:pPr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B46BA6"/>
    <w:pPr>
      <w:keepNext/>
      <w:spacing w:before="240"/>
      <w:outlineLvl w:val="0"/>
    </w:pPr>
    <w:rPr>
      <w:rFonts w:asciiTheme="majorHAnsi" w:hAnsiTheme="majorHAnsi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46BA6"/>
    <w:pPr>
      <w:spacing w:after="200"/>
      <w:contextualSpacing/>
      <w:outlineLvl w:val="1"/>
    </w:pPr>
    <w:rPr>
      <w:b/>
      <w:sz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D274EE"/>
    <w:pPr>
      <w:outlineLvl w:val="2"/>
    </w:pPr>
    <w:rPr>
      <w:b/>
    </w:rPr>
  </w:style>
  <w:style w:type="paragraph" w:styleId="Heading4">
    <w:name w:val="heading 4"/>
    <w:basedOn w:val="Heading2"/>
    <w:next w:val="Normal"/>
    <w:link w:val="Heading4Char"/>
    <w:unhideWhenUsed/>
    <w:qFormat/>
    <w:rsid w:val="00D274EE"/>
    <w:pPr>
      <w:spacing w:before="28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274EE"/>
    <w:rPr>
      <w:rFonts w:asciiTheme="minorHAnsi" w:hAnsiTheme="minorHAnsi"/>
      <w:b/>
      <w:szCs w:val="24"/>
    </w:rPr>
  </w:style>
  <w:style w:type="character" w:customStyle="1" w:styleId="Heading4Char">
    <w:name w:val="Heading 4 Char"/>
    <w:basedOn w:val="DefaultParagraphFont"/>
    <w:link w:val="Heading4"/>
    <w:rsid w:val="00D274EE"/>
    <w:rPr>
      <w:rFonts w:asciiTheme="minorHAnsi" w:hAnsiTheme="minorHAnsi"/>
      <w:b/>
      <w:sz w:val="22"/>
      <w:szCs w:val="24"/>
    </w:rPr>
  </w:style>
  <w:style w:type="paragraph" w:customStyle="1" w:styleId="Location">
    <w:name w:val="Location"/>
    <w:basedOn w:val="Normal"/>
    <w:qFormat/>
    <w:rsid w:val="00E7243F"/>
    <w:pPr>
      <w:jc w:val="right"/>
    </w:pPr>
  </w:style>
  <w:style w:type="paragraph" w:styleId="BalloonText">
    <w:name w:val="Balloon Text"/>
    <w:basedOn w:val="Normal"/>
    <w:link w:val="BalloonTextChar"/>
    <w:semiHidden/>
    <w:unhideWhenUsed/>
    <w:rsid w:val="00D274E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274E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Heading1"/>
    <w:qFormat/>
    <w:rsid w:val="00D274EE"/>
    <w:pPr>
      <w:spacing w:before="240" w:after="80"/>
      <w:jc w:val="right"/>
    </w:pPr>
    <w:rPr>
      <w:rFonts w:asciiTheme="majorHAnsi" w:hAnsiTheme="majorHAnsi" w:cs="Arial"/>
      <w:b/>
      <w:color w:val="404040" w:themeColor="text1" w:themeTint="BF"/>
      <w:sz w:val="56"/>
    </w:rPr>
  </w:style>
  <w:style w:type="character" w:styleId="PlaceholderText">
    <w:name w:val="Placeholder Text"/>
    <w:basedOn w:val="DefaultParagraphFont"/>
    <w:uiPriority w:val="99"/>
    <w:semiHidden/>
    <w:rsid w:val="00B46BA6"/>
    <w:rPr>
      <w:color w:val="808080"/>
    </w:rPr>
  </w:style>
  <w:style w:type="table" w:styleId="TableGrid">
    <w:name w:val="Table Grid"/>
    <w:basedOn w:val="TableNormal"/>
    <w:rsid w:val="00D27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AB0F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650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507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nhideWhenUsed/>
    <w:rsid w:val="006A650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6A6507"/>
    <w:rPr>
      <w:rFonts w:asciiTheme="minorHAnsi" w:hAnsi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ndy.stewart\AppData\Roaming\Microsoft\Templates\Agend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B531862-57D5-456E-B698-464E16713C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</Template>
  <TotalTime>3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Initial Director’s Meeting Agenda</vt:lpstr>
    </vt:vector>
  </TitlesOfParts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Initial Director’s Meeting Agenda</dc:title>
  <dc:subject/>
  <dc:creator>Cindy Stewart</dc:creator>
  <cp:keywords/>
  <dc:description/>
  <cp:lastModifiedBy>Jeff Davidson</cp:lastModifiedBy>
  <cp:revision>6</cp:revision>
  <cp:lastPrinted>2015-08-04T22:07:00Z</cp:lastPrinted>
  <dcterms:created xsi:type="dcterms:W3CDTF">2016-08-29T05:06:00Z</dcterms:created>
  <dcterms:modified xsi:type="dcterms:W3CDTF">2019-02-13T21:49:00Z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TC062070661033</vt:lpwstr>
  </property>
</Properties>
</file>